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D9358" w14:textId="1DA0171A" w:rsidR="00636A00" w:rsidRDefault="009853D1" w:rsidP="00A5326A">
      <w:pPr>
        <w:spacing w:after="0"/>
        <w:jc w:val="center"/>
        <w:rPr>
          <w:rFonts w:ascii="Calibri" w:hAnsi="Calibri" w:cs="Calibri"/>
          <w:b/>
        </w:rPr>
      </w:pPr>
      <w:r>
        <w:rPr>
          <w:rFonts w:ascii="Calibri" w:hAnsi="Calibri" w:cs="Calibri"/>
          <w:b/>
        </w:rPr>
        <w:t>Information Technology Assistant</w:t>
      </w:r>
    </w:p>
    <w:p w14:paraId="0D6050D4" w14:textId="722DF8B2" w:rsidR="00FA2EA7" w:rsidRPr="00E910CE" w:rsidRDefault="00705642" w:rsidP="00A5326A">
      <w:pPr>
        <w:spacing w:after="0"/>
        <w:jc w:val="center"/>
        <w:rPr>
          <w:rFonts w:ascii="Calibri" w:hAnsi="Calibri" w:cs="Calibri"/>
        </w:rPr>
      </w:pPr>
      <w:r w:rsidRPr="00E910CE">
        <w:rPr>
          <w:rFonts w:ascii="Calibri" w:hAnsi="Calibri" w:cs="Calibri"/>
          <w:b/>
        </w:rPr>
        <w:t>Syria</w:t>
      </w:r>
      <w:r w:rsidR="00D22826" w:rsidRPr="00E910CE">
        <w:rPr>
          <w:rFonts w:ascii="Calibri" w:hAnsi="Calibri" w:cs="Calibri"/>
          <w:b/>
        </w:rPr>
        <w:t xml:space="preserve"> - </w:t>
      </w:r>
      <w:r w:rsidR="003B7FBC">
        <w:rPr>
          <w:rFonts w:ascii="Calibri" w:hAnsi="Calibri" w:cs="Calibri"/>
          <w:b/>
        </w:rPr>
        <w:t>Damas</w:t>
      </w:r>
      <w:r w:rsidR="002430E8">
        <w:rPr>
          <w:rFonts w:ascii="Calibri" w:hAnsi="Calibri" w:cs="Calibri"/>
          <w:b/>
        </w:rPr>
        <w:t>cus</w:t>
      </w:r>
      <w:r w:rsidR="00636A00" w:rsidRPr="00E910CE">
        <w:rPr>
          <w:rFonts w:ascii="Calibri" w:hAnsi="Calibri" w:cs="Calibri"/>
          <w:b/>
        </w:rPr>
        <w:t xml:space="preserve"> </w:t>
      </w:r>
    </w:p>
    <w:p w14:paraId="430986FE" w14:textId="77777777" w:rsidR="00FA2EA7" w:rsidRPr="00E910CE" w:rsidRDefault="00FA2EA7" w:rsidP="00BB011E">
      <w:pPr>
        <w:spacing w:after="0"/>
        <w:jc w:val="center"/>
        <w:rPr>
          <w:rFonts w:ascii="Calibri" w:hAnsi="Calibri" w:cs="Calibri"/>
        </w:rPr>
      </w:pPr>
    </w:p>
    <w:p w14:paraId="5F8C9E08" w14:textId="77777777" w:rsidR="00FA2EA7" w:rsidRPr="00E910CE" w:rsidRDefault="00FA2EA7" w:rsidP="00FA2EA7">
      <w:pPr>
        <w:spacing w:after="0"/>
        <w:rPr>
          <w:rFonts w:ascii="Calibri" w:hAnsi="Calibri" w:cs="Calibri"/>
          <w:b/>
          <w:lang w:val="en-US"/>
        </w:rPr>
      </w:pPr>
      <w:r w:rsidRPr="00E910CE">
        <w:rPr>
          <w:rFonts w:ascii="Calibri" w:hAnsi="Calibri" w:cs="Calibri"/>
          <w:b/>
          <w:lang w:val="en-US"/>
        </w:rPr>
        <w:t>Who are we?</w:t>
      </w:r>
    </w:p>
    <w:p w14:paraId="309777FE" w14:textId="77777777" w:rsidR="00BA269C" w:rsidRPr="00E910CE" w:rsidRDefault="00BA269C" w:rsidP="00FA2EA7">
      <w:pPr>
        <w:spacing w:after="0"/>
        <w:rPr>
          <w:rFonts w:ascii="Calibri" w:hAnsi="Calibri" w:cs="Calibri"/>
          <w:b/>
          <w:lang w:val="en-US"/>
        </w:rPr>
      </w:pPr>
    </w:p>
    <w:p w14:paraId="3804777E"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1E68EFA6"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The Danish Refugee Council was founded in Denmark in 1956 and has since grown to become an international humanitarian organization with more than 7,000 staff and 8,000 volunteers. Our vision is a dignified life for all displaced.</w:t>
      </w:r>
    </w:p>
    <w:p w14:paraId="5B9291CF" w14:textId="77777777" w:rsidR="00E541E0" w:rsidRPr="00E910CE" w:rsidRDefault="00E541E0" w:rsidP="00E541E0">
      <w:pPr>
        <w:pStyle w:val="NormalWeb"/>
        <w:spacing w:after="0"/>
        <w:jc w:val="both"/>
        <w:rPr>
          <w:rFonts w:ascii="Calibri" w:hAnsi="Calibri" w:cs="Calibri"/>
          <w:sz w:val="22"/>
          <w:szCs w:val="22"/>
        </w:rPr>
      </w:pPr>
      <w:r w:rsidRPr="00E910CE">
        <w:rPr>
          <w:rFonts w:ascii="Calibri" w:hAnsi="Calibri" w:cs="Calibri"/>
          <w:sz w:val="22"/>
          <w:szCs w:val="22"/>
        </w:rPr>
        <w:t>All of our efforts are based on our value compass: humanity, respect, independence and neutrality, participation, and honesty and transparency.</w:t>
      </w:r>
    </w:p>
    <w:p w14:paraId="4833420E" w14:textId="77777777" w:rsidR="00E541E0" w:rsidRPr="00E910CE" w:rsidRDefault="00E541E0" w:rsidP="00E541E0">
      <w:pPr>
        <w:pStyle w:val="NormalWeb"/>
        <w:spacing w:after="0"/>
        <w:jc w:val="both"/>
        <w:rPr>
          <w:rFonts w:ascii="Calibri" w:hAnsi="Calibri" w:cs="Calibri"/>
          <w:sz w:val="22"/>
          <w:szCs w:val="22"/>
        </w:rPr>
      </w:pPr>
    </w:p>
    <w:p w14:paraId="2A7EB976" w14:textId="20F0928F" w:rsidR="00705642" w:rsidRPr="00E910CE" w:rsidRDefault="00705642" w:rsidP="00E541E0">
      <w:pPr>
        <w:pStyle w:val="NormalWeb"/>
        <w:spacing w:after="0"/>
        <w:jc w:val="both"/>
        <w:rPr>
          <w:rFonts w:ascii="Calibri" w:hAnsi="Calibri" w:cs="Calibri"/>
          <w:b/>
          <w:bCs/>
          <w:sz w:val="22"/>
          <w:szCs w:val="22"/>
        </w:rPr>
      </w:pPr>
      <w:r w:rsidRPr="00E910CE">
        <w:rPr>
          <w:rFonts w:ascii="Calibri" w:hAnsi="Calibri" w:cs="Calibri"/>
          <w:b/>
          <w:bCs/>
          <w:sz w:val="22"/>
          <w:szCs w:val="22"/>
        </w:rPr>
        <w:t>DRC Syria</w:t>
      </w:r>
    </w:p>
    <w:p w14:paraId="5A9DBF47" w14:textId="77777777" w:rsidR="00BA269C" w:rsidRPr="00E910CE" w:rsidRDefault="00BA269C" w:rsidP="00705642">
      <w:pPr>
        <w:pStyle w:val="NormalWeb"/>
        <w:spacing w:after="0"/>
        <w:jc w:val="both"/>
        <w:rPr>
          <w:rFonts w:ascii="Calibri" w:hAnsi="Calibri" w:cs="Calibri"/>
          <w:b/>
          <w:bCs/>
          <w:sz w:val="22"/>
          <w:szCs w:val="22"/>
        </w:rPr>
      </w:pPr>
    </w:p>
    <w:p w14:paraId="5880A9D1" w14:textId="77777777" w:rsidR="00E541E0" w:rsidRPr="00E910CE" w:rsidRDefault="00E541E0" w:rsidP="00E541E0">
      <w:pPr>
        <w:spacing w:after="0"/>
        <w:rPr>
          <w:rFonts w:ascii="Calibri" w:hAnsi="Calibri" w:cs="Calibri"/>
        </w:rPr>
      </w:pPr>
      <w:r w:rsidRPr="00E910CE">
        <w:rPr>
          <w:rFonts w:ascii="Calibri" w:hAnsi="Calibri" w:cs="Calibri"/>
          <w:b/>
          <w:bCs/>
        </w:rPr>
        <w:t>DRC has been operating in Syria since 2008</w:t>
      </w:r>
      <w:r w:rsidRPr="00E910CE">
        <w:rPr>
          <w:rFonts w:ascii="Calibri" w:hAnsi="Calibri" w:cs="Calibri"/>
        </w:rPr>
        <w:t>, initially responding to the Iraqi refugee crisis before pivoting to a full-scale response to the Syria crisis from 2011 onwards. Our work encompasses the full cycle of displacement—responding to</w:t>
      </w:r>
      <w:r w:rsidRPr="00E910CE">
        <w:rPr>
          <w:rFonts w:ascii="Calibri" w:hAnsi="Calibri" w:cs="Calibri"/>
          <w:b/>
          <w:bCs/>
        </w:rPr>
        <w:t xml:space="preserve"> life-saving humanitarian needs </w:t>
      </w:r>
      <w:r w:rsidRPr="00E910CE">
        <w:rPr>
          <w:rFonts w:ascii="Calibri" w:hAnsi="Calibri" w:cs="Calibri"/>
        </w:rPr>
        <w:t>and supporting community recovery until</w:t>
      </w:r>
      <w:r w:rsidRPr="00E910CE">
        <w:rPr>
          <w:rFonts w:ascii="Calibri" w:hAnsi="Calibri" w:cs="Calibri"/>
          <w:b/>
          <w:bCs/>
        </w:rPr>
        <w:t xml:space="preserve"> durable solutions can be achieved</w:t>
      </w:r>
      <w:r w:rsidRPr="00E910CE">
        <w:rPr>
          <w:rFonts w:ascii="Calibri" w:hAnsi="Calibri" w:cs="Calibri"/>
        </w:rPr>
        <w:t>.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5AFF9D94" w14:textId="77777777" w:rsidR="00E541E0" w:rsidRPr="00E910CE" w:rsidRDefault="00E541E0" w:rsidP="00E541E0">
      <w:pPr>
        <w:spacing w:after="0"/>
        <w:rPr>
          <w:rFonts w:ascii="Calibri" w:hAnsi="Calibri" w:cs="Calibri"/>
        </w:rPr>
      </w:pPr>
    </w:p>
    <w:p w14:paraId="2DB9E23E" w14:textId="09A43E9F" w:rsidR="00E541E0" w:rsidRPr="00E910CE" w:rsidRDefault="00E541E0" w:rsidP="00253854">
      <w:pPr>
        <w:spacing w:after="0"/>
        <w:rPr>
          <w:rFonts w:ascii="Calibri" w:hAnsi="Calibri" w:cs="Calibri"/>
        </w:rPr>
      </w:pPr>
      <w:r w:rsidRPr="00E910CE">
        <w:rPr>
          <w:rFonts w:ascii="Calibri" w:hAnsi="Calibri" w:cs="Calibri"/>
        </w:rPr>
        <w:t xml:space="preserve">With an established rapid response mechanism, DRC can </w:t>
      </w:r>
      <w:r w:rsidRPr="00E910CE">
        <w:rPr>
          <w:rFonts w:ascii="Calibri" w:hAnsi="Calibri" w:cs="Calibri"/>
          <w:b/>
          <w:bCs/>
        </w:rPr>
        <w:t>rapidly respond to emerging crises and shocks</w:t>
      </w:r>
      <w:r w:rsidRPr="00E910CE">
        <w:rPr>
          <w:rFonts w:ascii="Calibri" w:hAnsi="Calibri" w:cs="Calibri"/>
        </w:rPr>
        <w:t xml:space="preserve"> to meet </w:t>
      </w:r>
      <w:r w:rsidRPr="00E910CE">
        <w:rPr>
          <w:rFonts w:ascii="Calibri" w:hAnsi="Calibri" w:cs="Calibri"/>
          <w:b/>
          <w:bCs/>
        </w:rPr>
        <w:t>acute emergency needs</w:t>
      </w:r>
      <w:r w:rsidRPr="00E910CE">
        <w:rPr>
          <w:rFonts w:ascii="Calibri" w:hAnsi="Calibri" w:cs="Calibri"/>
        </w:rPr>
        <w:t xml:space="preserve">. Recognizing the significant need for </w:t>
      </w:r>
      <w:r w:rsidRPr="00E910CE">
        <w:rPr>
          <w:rFonts w:ascii="Calibri" w:hAnsi="Calibri" w:cs="Calibri"/>
          <w:b/>
          <w:bCs/>
        </w:rPr>
        <w:t>early recovery and resilience programming</w:t>
      </w:r>
      <w:r w:rsidRPr="00E910CE">
        <w:rPr>
          <w:rFonts w:ascii="Calibri" w:hAnsi="Calibri" w:cs="Calibri"/>
        </w:rPr>
        <w:t xml:space="preserve"> to ensure dignified, sustainable, and cost-effective solutions for fragile communities, DRC’s programmes foster resilience for individuals and communities in situations of protracted displacement and during the initial stages of post-conflict recovery, towards a </w:t>
      </w:r>
      <w:r w:rsidRPr="00E910CE">
        <w:rPr>
          <w:rFonts w:ascii="Calibri" w:hAnsi="Calibri" w:cs="Calibri"/>
          <w:b/>
          <w:bCs/>
        </w:rPr>
        <w:t>durable solution of their choice</w:t>
      </w:r>
      <w:r w:rsidRPr="00E910CE">
        <w:rPr>
          <w:rFonts w:ascii="Calibri" w:hAnsi="Calibri" w:cs="Calibri"/>
        </w:rPr>
        <w:t xml:space="preserve">. With active portfolios in the neighboring countries of Jordan, Lebanon, Türkiye and Iraq, DRC offers a </w:t>
      </w:r>
      <w:r w:rsidRPr="00E910CE">
        <w:rPr>
          <w:rFonts w:ascii="Calibri" w:hAnsi="Calibri" w:cs="Calibri"/>
          <w:b/>
          <w:bCs/>
        </w:rPr>
        <w:t>cross-border, regional response</w:t>
      </w:r>
      <w:r w:rsidRPr="00E910CE">
        <w:rPr>
          <w:rFonts w:ascii="Calibri" w:hAnsi="Calibri" w:cs="Calibri"/>
        </w:rPr>
        <w:t xml:space="preserve"> to the Syria crisis, through cross-border protection monitoring, advocacy, and trends analysis.</w:t>
      </w:r>
    </w:p>
    <w:p w14:paraId="7AEB9A23" w14:textId="77777777" w:rsidR="00253854" w:rsidRPr="00E910CE" w:rsidRDefault="00253854" w:rsidP="00253854">
      <w:pPr>
        <w:spacing w:after="0"/>
        <w:rPr>
          <w:rFonts w:ascii="Calibri" w:hAnsi="Calibri" w:cs="Calibri"/>
        </w:rPr>
      </w:pPr>
    </w:p>
    <w:p w14:paraId="78AAA33A" w14:textId="07732D29" w:rsidR="008153DD" w:rsidRPr="003D2D76" w:rsidRDefault="00A5326A" w:rsidP="003D2D76">
      <w:pPr>
        <w:jc w:val="both"/>
        <w:rPr>
          <w:rFonts w:ascii="Calibri" w:hAnsi="Calibri" w:cs="Calibri"/>
          <w:b/>
          <w:lang w:val="en-US"/>
        </w:rPr>
      </w:pPr>
      <w:r w:rsidRPr="00E910CE">
        <w:rPr>
          <w:rFonts w:ascii="Calibri" w:hAnsi="Calibri" w:cs="Calibri"/>
          <w:b/>
          <w:lang w:val="en-US"/>
        </w:rPr>
        <w:t>About the job:</w:t>
      </w:r>
    </w:p>
    <w:p w14:paraId="3C57C7F0" w14:textId="0A884AEB" w:rsidR="00A515F7" w:rsidRDefault="00563930" w:rsidP="008153DD">
      <w:pPr>
        <w:spacing w:after="0"/>
        <w:rPr>
          <w:rFonts w:ascii="Calibri" w:eastAsia="Times New Roman" w:hAnsi="Calibri" w:cs="Calibri"/>
          <w:lang w:val="en-US"/>
        </w:rPr>
      </w:pPr>
      <w:r w:rsidRPr="00563930">
        <w:rPr>
          <w:rFonts w:ascii="Calibri" w:eastAsia="Times New Roman" w:hAnsi="Calibri" w:cs="Calibri"/>
          <w:lang w:val="en-US"/>
        </w:rPr>
        <w:t>The IT Assistant provides day-to-day technical support to staff and assists in maintaining the organization's IT infrastructure, hardware, software, network services, and communication systems. The role ensures efficient IT operations by supporting users, maintaining IT assets, and ensuring compliance with organizational IT policies and security standards.</w:t>
      </w:r>
    </w:p>
    <w:p w14:paraId="7B99D71D" w14:textId="77777777" w:rsidR="00563930" w:rsidRDefault="00563930" w:rsidP="008153DD">
      <w:pPr>
        <w:spacing w:after="0"/>
        <w:rPr>
          <w:rFonts w:ascii="Calibri" w:eastAsia="Times New Roman" w:hAnsi="Calibri" w:cs="Calibri"/>
          <w:rtl/>
          <w:lang w:val="en-US"/>
        </w:rPr>
      </w:pPr>
    </w:p>
    <w:p w14:paraId="2004B49A" w14:textId="77777777" w:rsidR="002A3ED6" w:rsidRPr="008153DD" w:rsidRDefault="002A3ED6" w:rsidP="008153DD">
      <w:pPr>
        <w:spacing w:after="0"/>
        <w:rPr>
          <w:rFonts w:ascii="Calibri" w:eastAsia="Times New Roman" w:hAnsi="Calibri" w:cs="Calibri"/>
          <w:lang w:val="en-US"/>
        </w:rPr>
      </w:pPr>
    </w:p>
    <w:p w14:paraId="64EC229F"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lastRenderedPageBreak/>
        <w:t>Duties and Responsibilities:</w:t>
      </w:r>
    </w:p>
    <w:p w14:paraId="169FFE81" w14:textId="77777777" w:rsidR="00D703DD" w:rsidRPr="00650C26" w:rsidRDefault="00D703DD" w:rsidP="00650C26">
      <w:pPr>
        <w:pStyle w:val="ListParagraph"/>
        <w:numPr>
          <w:ilvl w:val="0"/>
          <w:numId w:val="33"/>
        </w:numPr>
        <w:spacing w:after="0"/>
        <w:rPr>
          <w:rFonts w:ascii="Calibri" w:eastAsia="Times New Roman" w:hAnsi="Calibri" w:cs="Calibri"/>
          <w:lang w:val="en-US"/>
        </w:rPr>
      </w:pPr>
      <w:r w:rsidRPr="00650C26">
        <w:rPr>
          <w:rFonts w:ascii="Calibri" w:eastAsia="Times New Roman" w:hAnsi="Calibri" w:cs="Calibri"/>
          <w:lang w:val="en-US"/>
        </w:rPr>
        <w:t xml:space="preserve">Provide first-line technical support for desktops, laptops, printers, scanners, mobile devices, and other IT equipment. </w:t>
      </w:r>
    </w:p>
    <w:p w14:paraId="12F3511D" w14:textId="77777777" w:rsidR="00D703DD" w:rsidRPr="00650C26" w:rsidRDefault="00D703DD" w:rsidP="00650C26">
      <w:pPr>
        <w:pStyle w:val="ListParagraph"/>
        <w:numPr>
          <w:ilvl w:val="0"/>
          <w:numId w:val="33"/>
        </w:numPr>
        <w:spacing w:after="0"/>
        <w:rPr>
          <w:rFonts w:ascii="Calibri" w:eastAsia="Times New Roman" w:hAnsi="Calibri" w:cs="Calibri"/>
          <w:lang w:val="en-US"/>
        </w:rPr>
      </w:pPr>
      <w:r w:rsidRPr="00650C26">
        <w:rPr>
          <w:rFonts w:ascii="Calibri" w:eastAsia="Times New Roman" w:hAnsi="Calibri" w:cs="Calibri"/>
          <w:lang w:val="en-US"/>
        </w:rPr>
        <w:t xml:space="preserve">Install, configure, maintain, and troubleshoot Windows operating systems, Microsoft 365 applications, and standard business software. </w:t>
      </w:r>
    </w:p>
    <w:p w14:paraId="1B7B8C7F" w14:textId="77777777" w:rsidR="00D703DD" w:rsidRPr="00037DF1" w:rsidRDefault="00D703DD" w:rsidP="00037DF1">
      <w:pPr>
        <w:pStyle w:val="ListParagraph"/>
        <w:numPr>
          <w:ilvl w:val="0"/>
          <w:numId w:val="33"/>
        </w:numPr>
        <w:spacing w:after="0"/>
        <w:rPr>
          <w:rFonts w:ascii="Calibri" w:eastAsia="Times New Roman" w:hAnsi="Calibri" w:cs="Calibri"/>
          <w:lang w:val="en-US"/>
        </w:rPr>
      </w:pPr>
      <w:r w:rsidRPr="00037DF1">
        <w:rPr>
          <w:rFonts w:ascii="Calibri" w:eastAsia="Times New Roman" w:hAnsi="Calibri" w:cs="Calibri"/>
          <w:lang w:val="en-US"/>
        </w:rPr>
        <w:t xml:space="preserve">Support users with hardware, software, network, and connectivity issues, ensuring timely resolution through the IT ticketing system. </w:t>
      </w:r>
    </w:p>
    <w:p w14:paraId="6DC99822" w14:textId="77777777" w:rsidR="00D703DD" w:rsidRPr="0074397A" w:rsidRDefault="00D703DD" w:rsidP="0074397A">
      <w:pPr>
        <w:pStyle w:val="ListParagraph"/>
        <w:numPr>
          <w:ilvl w:val="0"/>
          <w:numId w:val="33"/>
        </w:numPr>
        <w:spacing w:after="0"/>
        <w:rPr>
          <w:rFonts w:ascii="Calibri" w:eastAsia="Times New Roman" w:hAnsi="Calibri" w:cs="Calibri"/>
          <w:lang w:val="en-US"/>
        </w:rPr>
      </w:pPr>
      <w:r w:rsidRPr="0074397A">
        <w:rPr>
          <w:rFonts w:ascii="Calibri" w:eastAsia="Times New Roman" w:hAnsi="Calibri" w:cs="Calibri"/>
          <w:lang w:val="en-US"/>
        </w:rPr>
        <w:t xml:space="preserve">Assist in managing user accounts, email services, access permissions, and Microsoft 365 administration. </w:t>
      </w:r>
    </w:p>
    <w:p w14:paraId="69DE52CD" w14:textId="77777777" w:rsidR="00D703DD" w:rsidRPr="008736D0" w:rsidRDefault="00D703DD" w:rsidP="008736D0">
      <w:pPr>
        <w:pStyle w:val="ListParagraph"/>
        <w:numPr>
          <w:ilvl w:val="0"/>
          <w:numId w:val="33"/>
        </w:numPr>
        <w:spacing w:after="0"/>
        <w:rPr>
          <w:rFonts w:ascii="Calibri" w:eastAsia="Times New Roman" w:hAnsi="Calibri" w:cs="Calibri"/>
          <w:lang w:val="en-US"/>
        </w:rPr>
      </w:pPr>
      <w:r w:rsidRPr="008736D0">
        <w:rPr>
          <w:rFonts w:ascii="Calibri" w:eastAsia="Times New Roman" w:hAnsi="Calibri" w:cs="Calibri"/>
          <w:lang w:val="en-US"/>
        </w:rPr>
        <w:t xml:space="preserve">Support the installation, maintenance, and monitoring of LAN, Wi-Fi, switches, routers, and internet connectivity. </w:t>
      </w:r>
    </w:p>
    <w:p w14:paraId="111B6575" w14:textId="77777777" w:rsidR="00D703DD" w:rsidRPr="006F0AA4" w:rsidRDefault="00D703DD" w:rsidP="006F0AA4">
      <w:pPr>
        <w:pStyle w:val="ListParagraph"/>
        <w:numPr>
          <w:ilvl w:val="0"/>
          <w:numId w:val="33"/>
        </w:numPr>
        <w:spacing w:after="0"/>
        <w:rPr>
          <w:rFonts w:ascii="Calibri" w:eastAsia="Times New Roman" w:hAnsi="Calibri" w:cs="Calibri"/>
          <w:lang w:val="en-US"/>
        </w:rPr>
      </w:pPr>
      <w:r w:rsidRPr="006F0AA4">
        <w:rPr>
          <w:rFonts w:ascii="Calibri" w:eastAsia="Times New Roman" w:hAnsi="Calibri" w:cs="Calibri"/>
          <w:lang w:val="en-US"/>
        </w:rPr>
        <w:t xml:space="preserve">Configure and maintain network printers, scanners, and ID card printers. </w:t>
      </w:r>
    </w:p>
    <w:p w14:paraId="630FEAF4" w14:textId="77777777" w:rsidR="00D703DD" w:rsidRPr="000118F3" w:rsidRDefault="00D703DD" w:rsidP="000118F3">
      <w:pPr>
        <w:pStyle w:val="ListParagraph"/>
        <w:numPr>
          <w:ilvl w:val="0"/>
          <w:numId w:val="33"/>
        </w:numPr>
        <w:spacing w:after="0"/>
        <w:rPr>
          <w:rFonts w:ascii="Calibri" w:eastAsia="Times New Roman" w:hAnsi="Calibri" w:cs="Calibri"/>
          <w:lang w:val="en-US"/>
        </w:rPr>
      </w:pPr>
      <w:r w:rsidRPr="000118F3">
        <w:rPr>
          <w:rFonts w:ascii="Calibri" w:eastAsia="Times New Roman" w:hAnsi="Calibri" w:cs="Calibri"/>
          <w:lang w:val="en-US"/>
        </w:rPr>
        <w:t xml:space="preserve">Maintain accurate IT asset inventory, prepare equipment for new staff, and support onboarding and offboarding activities. </w:t>
      </w:r>
    </w:p>
    <w:p w14:paraId="74B58E58" w14:textId="77777777" w:rsidR="00D703DD" w:rsidRPr="00B3118C" w:rsidRDefault="00D703DD" w:rsidP="00B3118C">
      <w:pPr>
        <w:pStyle w:val="ListParagraph"/>
        <w:numPr>
          <w:ilvl w:val="0"/>
          <w:numId w:val="33"/>
        </w:numPr>
        <w:spacing w:after="0"/>
        <w:rPr>
          <w:rFonts w:ascii="Calibri" w:eastAsia="Times New Roman" w:hAnsi="Calibri" w:cs="Calibri"/>
          <w:lang w:val="en-US"/>
        </w:rPr>
      </w:pPr>
      <w:r w:rsidRPr="00B3118C">
        <w:rPr>
          <w:rFonts w:ascii="Calibri" w:eastAsia="Times New Roman" w:hAnsi="Calibri" w:cs="Calibri"/>
          <w:lang w:val="en-US"/>
        </w:rPr>
        <w:t xml:space="preserve">Assist in maintaining server rooms, UPS systems, CCTV, access control systems, and structured cabling. </w:t>
      </w:r>
    </w:p>
    <w:p w14:paraId="7422C1E6" w14:textId="77777777" w:rsidR="00D703DD" w:rsidRPr="006A57D5" w:rsidRDefault="00D703DD" w:rsidP="006A57D5">
      <w:pPr>
        <w:pStyle w:val="ListParagraph"/>
        <w:numPr>
          <w:ilvl w:val="0"/>
          <w:numId w:val="33"/>
        </w:numPr>
        <w:spacing w:after="0"/>
        <w:rPr>
          <w:rFonts w:ascii="Calibri" w:eastAsia="Times New Roman" w:hAnsi="Calibri" w:cs="Calibri"/>
          <w:lang w:val="en-US"/>
        </w:rPr>
      </w:pPr>
      <w:r w:rsidRPr="006A57D5">
        <w:rPr>
          <w:rFonts w:ascii="Calibri" w:eastAsia="Times New Roman" w:hAnsi="Calibri" w:cs="Calibri"/>
          <w:lang w:val="en-US"/>
        </w:rPr>
        <w:t xml:space="preserve">Coordinate with external vendors for maintenance, repairs, and warranty services. </w:t>
      </w:r>
    </w:p>
    <w:p w14:paraId="74757F2D" w14:textId="77777777" w:rsidR="00D703DD" w:rsidRPr="006B45FD" w:rsidRDefault="00D703DD" w:rsidP="006B45FD">
      <w:pPr>
        <w:pStyle w:val="ListParagraph"/>
        <w:numPr>
          <w:ilvl w:val="0"/>
          <w:numId w:val="33"/>
        </w:numPr>
        <w:spacing w:after="0"/>
        <w:rPr>
          <w:rFonts w:ascii="Calibri" w:eastAsia="Times New Roman" w:hAnsi="Calibri" w:cs="Calibri"/>
          <w:lang w:val="en-US"/>
        </w:rPr>
      </w:pPr>
      <w:r w:rsidRPr="006B45FD">
        <w:rPr>
          <w:rFonts w:ascii="Calibri" w:eastAsia="Times New Roman" w:hAnsi="Calibri" w:cs="Calibri"/>
          <w:lang w:val="en-US"/>
        </w:rPr>
        <w:t xml:space="preserve">Follow IT security policies, ensure endpoint protection, and report security incidents or vulnerabilities. </w:t>
      </w:r>
    </w:p>
    <w:p w14:paraId="5A9CCD78" w14:textId="77777777" w:rsidR="00D703DD" w:rsidRPr="00083BAB" w:rsidRDefault="00D703DD" w:rsidP="00083BAB">
      <w:pPr>
        <w:pStyle w:val="ListParagraph"/>
        <w:numPr>
          <w:ilvl w:val="0"/>
          <w:numId w:val="33"/>
        </w:numPr>
        <w:spacing w:after="0"/>
        <w:rPr>
          <w:rFonts w:ascii="Calibri" w:eastAsia="Times New Roman" w:hAnsi="Calibri" w:cs="Calibri"/>
          <w:lang w:val="en-US"/>
        </w:rPr>
      </w:pPr>
      <w:r w:rsidRPr="00083BAB">
        <w:rPr>
          <w:rFonts w:ascii="Calibri" w:eastAsia="Times New Roman" w:hAnsi="Calibri" w:cs="Calibri"/>
          <w:lang w:val="en-US"/>
        </w:rPr>
        <w:t xml:space="preserve">Prepare basic technical documentation, update asset records, and perform other IT-related duties assigned by the supervisor. </w:t>
      </w:r>
    </w:p>
    <w:p w14:paraId="752700CE" w14:textId="4C8352A1" w:rsidR="008C4F35" w:rsidRPr="00FD6FB0" w:rsidRDefault="00D703DD" w:rsidP="00FD6FB0">
      <w:pPr>
        <w:pStyle w:val="ListParagraph"/>
        <w:numPr>
          <w:ilvl w:val="0"/>
          <w:numId w:val="33"/>
        </w:numPr>
        <w:spacing w:after="0"/>
        <w:rPr>
          <w:rFonts w:ascii="Calibri" w:eastAsia="Times New Roman" w:hAnsi="Calibri" w:cs="Calibri"/>
          <w:b/>
          <w:bCs/>
        </w:rPr>
      </w:pPr>
      <w:r w:rsidRPr="00FD6FB0">
        <w:rPr>
          <w:rFonts w:ascii="Calibri" w:eastAsia="Times New Roman" w:hAnsi="Calibri" w:cs="Calibri"/>
          <w:lang w:val="en-US"/>
        </w:rPr>
        <w:t>Supporting IT specialist in preparing monthly IT reports.</w:t>
      </w:r>
    </w:p>
    <w:p w14:paraId="2DDCF03A" w14:textId="77777777" w:rsidR="00FD6FB0" w:rsidRPr="00FD6FB0" w:rsidRDefault="00FD6FB0" w:rsidP="00FD6FB0">
      <w:pPr>
        <w:pStyle w:val="ListParagraph"/>
        <w:spacing w:after="0"/>
        <w:rPr>
          <w:rFonts w:ascii="Calibri" w:eastAsia="Times New Roman" w:hAnsi="Calibri" w:cs="Calibri"/>
          <w:b/>
          <w:bCs/>
        </w:rPr>
      </w:pPr>
    </w:p>
    <w:p w14:paraId="2D4979EB" w14:textId="71544455" w:rsidR="004F1E8E" w:rsidRDefault="008153DD" w:rsidP="004F1E8E">
      <w:pPr>
        <w:spacing w:after="0"/>
        <w:rPr>
          <w:rFonts w:ascii="Calibri" w:eastAsia="Times New Roman" w:hAnsi="Calibri" w:cs="Calibri"/>
          <w:lang w:val="en-US"/>
        </w:rPr>
      </w:pPr>
      <w:r w:rsidRPr="008153DD">
        <w:rPr>
          <w:rFonts w:ascii="Calibri" w:eastAsia="Times New Roman" w:hAnsi="Calibri" w:cs="Calibri"/>
          <w:b/>
          <w:bCs/>
          <w:lang w:val="en-US"/>
        </w:rPr>
        <w:t>Experience and technical competencies</w:t>
      </w:r>
      <w:r w:rsidRPr="008153DD">
        <w:rPr>
          <w:rFonts w:ascii="Calibri" w:eastAsia="Times New Roman" w:hAnsi="Calibri" w:cs="Calibri"/>
          <w:lang w:val="en-US"/>
        </w:rPr>
        <w:t>:</w:t>
      </w:r>
    </w:p>
    <w:p w14:paraId="7B54C406" w14:textId="77777777" w:rsidR="009F4135" w:rsidRPr="00134403" w:rsidRDefault="009F4135" w:rsidP="00134403">
      <w:pPr>
        <w:pStyle w:val="ListParagraph"/>
        <w:numPr>
          <w:ilvl w:val="0"/>
          <w:numId w:val="34"/>
        </w:numPr>
        <w:spacing w:after="0"/>
        <w:rPr>
          <w:rFonts w:ascii="Calibri" w:eastAsia="Times New Roman" w:hAnsi="Calibri" w:cs="Calibri"/>
          <w:lang w:val="en-US"/>
        </w:rPr>
      </w:pPr>
      <w:r w:rsidRPr="00134403">
        <w:rPr>
          <w:rFonts w:ascii="Calibri" w:eastAsia="Times New Roman" w:hAnsi="Calibri" w:cs="Calibri"/>
          <w:lang w:val="en-US"/>
        </w:rPr>
        <w:t xml:space="preserve">Minimum 2 years of experience in IT support or a similar role. </w:t>
      </w:r>
    </w:p>
    <w:p w14:paraId="7DF123D2" w14:textId="77777777" w:rsidR="009F4135" w:rsidRPr="001D4CD1" w:rsidRDefault="009F4135" w:rsidP="001D4CD1">
      <w:pPr>
        <w:pStyle w:val="ListParagraph"/>
        <w:numPr>
          <w:ilvl w:val="0"/>
          <w:numId w:val="34"/>
        </w:numPr>
        <w:spacing w:after="0"/>
        <w:rPr>
          <w:rFonts w:ascii="Calibri" w:eastAsia="Times New Roman" w:hAnsi="Calibri" w:cs="Calibri"/>
          <w:lang w:val="en-US"/>
        </w:rPr>
      </w:pPr>
      <w:r w:rsidRPr="001D4CD1">
        <w:rPr>
          <w:rFonts w:ascii="Calibri" w:eastAsia="Times New Roman" w:hAnsi="Calibri" w:cs="Calibri"/>
          <w:lang w:val="en-US"/>
        </w:rPr>
        <w:t xml:space="preserve">Good knowledge of Windows operating systems, Microsoft 365, networking fundamentals, hardware troubleshooting, and IT support tools. </w:t>
      </w:r>
    </w:p>
    <w:p w14:paraId="2E0DB4D2" w14:textId="77777777" w:rsidR="009F4135" w:rsidRPr="00205FA5" w:rsidRDefault="009F4135" w:rsidP="00205FA5">
      <w:pPr>
        <w:pStyle w:val="ListParagraph"/>
        <w:numPr>
          <w:ilvl w:val="0"/>
          <w:numId w:val="34"/>
        </w:numPr>
        <w:spacing w:after="0"/>
        <w:rPr>
          <w:rFonts w:ascii="Calibri" w:eastAsia="Times New Roman" w:hAnsi="Calibri" w:cs="Calibri"/>
          <w:lang w:val="en-US"/>
        </w:rPr>
      </w:pPr>
      <w:r w:rsidRPr="00205FA5">
        <w:rPr>
          <w:rFonts w:ascii="Calibri" w:eastAsia="Times New Roman" w:hAnsi="Calibri" w:cs="Calibri"/>
          <w:lang w:val="en-US"/>
        </w:rPr>
        <w:t xml:space="preserve">Strong customer service, and problem-solving skills. </w:t>
      </w:r>
    </w:p>
    <w:p w14:paraId="405DFC27" w14:textId="0DF5E98E" w:rsidR="008153DD" w:rsidRPr="008153DD" w:rsidRDefault="008153DD" w:rsidP="009F4135">
      <w:pPr>
        <w:spacing w:after="0"/>
        <w:rPr>
          <w:rFonts w:ascii="Calibri" w:eastAsia="Times New Roman" w:hAnsi="Calibri" w:cs="Calibri"/>
          <w:lang w:val="en-US"/>
        </w:rPr>
      </w:pPr>
      <w:r w:rsidRPr="008153DD">
        <w:rPr>
          <w:rFonts w:ascii="Calibri" w:eastAsia="Times New Roman" w:hAnsi="Calibri" w:cs="Calibri"/>
          <w:b/>
          <w:bCs/>
          <w:lang w:val="en-US"/>
        </w:rPr>
        <w:t>Education:</w:t>
      </w:r>
    </w:p>
    <w:p w14:paraId="5958599C" w14:textId="566CF372" w:rsidR="003D2D76" w:rsidRPr="008153DD" w:rsidRDefault="005B551B" w:rsidP="008153DD">
      <w:pPr>
        <w:spacing w:after="0"/>
        <w:rPr>
          <w:rFonts w:ascii="Calibri" w:eastAsia="Times New Roman" w:hAnsi="Calibri" w:cs="Calibri"/>
          <w:lang w:val="en-US"/>
        </w:rPr>
      </w:pPr>
      <w:r w:rsidRPr="005B551B">
        <w:rPr>
          <w:rFonts w:ascii="Calibri" w:eastAsia="Times New Roman" w:hAnsi="Calibri" w:cs="Calibri"/>
          <w:lang w:val="en-US"/>
        </w:rPr>
        <w:t>•</w:t>
      </w:r>
      <w:r>
        <w:rPr>
          <w:rFonts w:ascii="Calibri" w:eastAsia="Times New Roman" w:hAnsi="Calibri" w:cs="Calibri"/>
          <w:lang w:val="en-US"/>
        </w:rPr>
        <w:t xml:space="preserve"> </w:t>
      </w:r>
      <w:r w:rsidRPr="005B551B">
        <w:rPr>
          <w:rFonts w:ascii="Calibri" w:eastAsia="Times New Roman" w:hAnsi="Calibri" w:cs="Calibri"/>
          <w:lang w:val="en-US"/>
        </w:rPr>
        <w:t>Diploma or bachelor’s degree in information technology, Computer Science, Information Systems, or a related field.</w:t>
      </w:r>
    </w:p>
    <w:p w14:paraId="267F96E5" w14:textId="2CC43BE0"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Languages:</w:t>
      </w:r>
    </w:p>
    <w:p w14:paraId="27CB8522" w14:textId="77777777" w:rsidR="00C47EA9" w:rsidRPr="00C47EA9" w:rsidRDefault="00C47EA9" w:rsidP="00C47EA9">
      <w:pPr>
        <w:numPr>
          <w:ilvl w:val="0"/>
          <w:numId w:val="31"/>
        </w:numPr>
        <w:spacing w:after="0"/>
        <w:rPr>
          <w:rFonts w:ascii="Calibri" w:eastAsia="Times New Roman" w:hAnsi="Calibri" w:cs="Calibri"/>
          <w:lang w:val="en-US"/>
        </w:rPr>
      </w:pPr>
      <w:r w:rsidRPr="00C47EA9">
        <w:rPr>
          <w:rFonts w:ascii="Calibri" w:eastAsia="Times New Roman" w:hAnsi="Calibri" w:cs="Calibri"/>
          <w:lang w:val="en-US"/>
        </w:rPr>
        <w:t>Arabic</w:t>
      </w:r>
    </w:p>
    <w:p w14:paraId="07C93706" w14:textId="53DF1B1C" w:rsidR="00C47EA9" w:rsidRPr="00C47EA9" w:rsidRDefault="00C47EA9" w:rsidP="00C47EA9">
      <w:pPr>
        <w:numPr>
          <w:ilvl w:val="0"/>
          <w:numId w:val="31"/>
        </w:numPr>
        <w:rPr>
          <w:rFonts w:ascii="Calibri" w:eastAsia="Times New Roman" w:hAnsi="Calibri" w:cs="Calibri"/>
          <w:lang w:val="en-US"/>
        </w:rPr>
      </w:pPr>
      <w:r w:rsidRPr="00C47EA9">
        <w:rPr>
          <w:rFonts w:ascii="Calibri" w:eastAsia="Times New Roman" w:hAnsi="Calibri" w:cs="Calibri"/>
          <w:lang w:val="en-US"/>
        </w:rPr>
        <w:t>Basic English</w:t>
      </w:r>
    </w:p>
    <w:p w14:paraId="4DC31484"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i/>
          <w:iCs/>
          <w:lang w:val="en-US"/>
        </w:rPr>
        <w:t> In this position, you are expected to demonstrate DRC’ five core competencies:  </w:t>
      </w:r>
    </w:p>
    <w:p w14:paraId="4FF6D874"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Striving for excellence:</w:t>
      </w:r>
      <w:r w:rsidRPr="008153DD">
        <w:rPr>
          <w:rFonts w:ascii="Calibri" w:eastAsia="Times New Roman" w:hAnsi="Calibri" w:cs="Calibri"/>
          <w:lang w:val="en-US"/>
        </w:rPr>
        <w:t xml:space="preserve"> You focus on reaching results while ensuring an efficient process.</w:t>
      </w:r>
    </w:p>
    <w:p w14:paraId="4BDAC570"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Collaborating:</w:t>
      </w:r>
      <w:r w:rsidRPr="008153DD">
        <w:rPr>
          <w:rFonts w:ascii="Calibri" w:eastAsia="Times New Roman" w:hAnsi="Calibri" w:cs="Calibri"/>
          <w:lang w:val="en-US"/>
        </w:rPr>
        <w:t xml:space="preserve"> You involve relevant parties and encourage feedback.</w:t>
      </w:r>
    </w:p>
    <w:p w14:paraId="22D537BA"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Taking the lead:</w:t>
      </w:r>
      <w:r w:rsidRPr="008153DD">
        <w:rPr>
          <w:rFonts w:ascii="Calibri" w:eastAsia="Times New Roman" w:hAnsi="Calibri" w:cs="Calibri"/>
          <w:lang w:val="en-US"/>
        </w:rPr>
        <w:t xml:space="preserve"> You take ownership and initiative while aiming for innovation.</w:t>
      </w:r>
    </w:p>
    <w:p w14:paraId="68C78C78" w14:textId="77777777" w:rsidR="008153DD" w:rsidRPr="008153DD" w:rsidRDefault="008153DD" w:rsidP="008153DD">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Communicating:</w:t>
      </w:r>
      <w:r w:rsidRPr="008153DD">
        <w:rPr>
          <w:rFonts w:ascii="Calibri" w:eastAsia="Times New Roman" w:hAnsi="Calibri" w:cs="Calibri"/>
          <w:lang w:val="en-US"/>
        </w:rPr>
        <w:t xml:space="preserve"> You listen and speak effectively and honestly.</w:t>
      </w:r>
    </w:p>
    <w:p w14:paraId="3F4D01A4" w14:textId="56AFFB82" w:rsidR="003D2D76" w:rsidRPr="002A3ED6" w:rsidRDefault="008153DD" w:rsidP="002A3ED6">
      <w:pPr>
        <w:numPr>
          <w:ilvl w:val="0"/>
          <w:numId w:val="32"/>
        </w:numPr>
        <w:spacing w:after="0"/>
        <w:rPr>
          <w:rFonts w:ascii="Calibri" w:eastAsia="Times New Roman" w:hAnsi="Calibri" w:cs="Calibri"/>
          <w:lang w:val="en-US"/>
        </w:rPr>
      </w:pPr>
      <w:r w:rsidRPr="008153DD">
        <w:rPr>
          <w:rFonts w:ascii="Calibri" w:eastAsia="Times New Roman" w:hAnsi="Calibri" w:cs="Calibri"/>
          <w:b/>
          <w:bCs/>
          <w:lang w:val="en-US"/>
        </w:rPr>
        <w:t>Demonstrating integrity:</w:t>
      </w:r>
      <w:r w:rsidRPr="008153DD">
        <w:rPr>
          <w:rFonts w:ascii="Calibri" w:eastAsia="Times New Roman" w:hAnsi="Calibri" w:cs="Calibri"/>
          <w:lang w:val="en-US"/>
        </w:rPr>
        <w:t xml:space="preserve"> You act in line with our vision and values.</w:t>
      </w:r>
    </w:p>
    <w:p w14:paraId="198F4098" w14:textId="77777777"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lastRenderedPageBreak/>
        <w:t>We offer:</w:t>
      </w:r>
    </w:p>
    <w:p w14:paraId="27ADCD94" w14:textId="089B5766" w:rsidR="008153DD" w:rsidRPr="008153DD" w:rsidRDefault="008153DD" w:rsidP="00AA187C">
      <w:pPr>
        <w:spacing w:after="0"/>
        <w:rPr>
          <w:rFonts w:ascii="Calibri" w:eastAsia="Times New Roman" w:hAnsi="Calibri" w:cs="Calibri"/>
          <w:lang w:val="en-US"/>
        </w:rPr>
      </w:pPr>
      <w:r w:rsidRPr="008153DD">
        <w:rPr>
          <w:rFonts w:ascii="Calibri" w:eastAsia="Times New Roman" w:hAnsi="Calibri" w:cs="Calibri"/>
          <w:lang w:val="en-US"/>
        </w:rPr>
        <w:t xml:space="preserve">Contract length: </w:t>
      </w:r>
      <w:r w:rsidR="00A30BE1">
        <w:rPr>
          <w:rFonts w:ascii="Calibri" w:eastAsia="Times New Roman" w:hAnsi="Calibri" w:cs="Calibri"/>
          <w:lang w:val="en-US"/>
        </w:rPr>
        <w:t>Six months</w:t>
      </w:r>
      <w:r w:rsidRPr="008153DD">
        <w:rPr>
          <w:rFonts w:ascii="Calibri" w:eastAsia="Times New Roman" w:hAnsi="Calibri" w:cs="Calibri"/>
          <w:lang w:val="en-US"/>
        </w:rPr>
        <w:t xml:space="preserve"> - extension based on performance and funds</w:t>
      </w:r>
    </w:p>
    <w:p w14:paraId="51B46FBF" w14:textId="0D14FE4B"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Level: </w:t>
      </w:r>
      <w:r w:rsidR="00314275">
        <w:rPr>
          <w:rFonts w:ascii="Calibri" w:eastAsia="Times New Roman" w:hAnsi="Calibri" w:cs="Calibri"/>
          <w:lang w:val="en-US"/>
        </w:rPr>
        <w:t>Non-Management</w:t>
      </w:r>
      <w:r w:rsidRPr="008153DD">
        <w:rPr>
          <w:rFonts w:ascii="Calibri" w:eastAsia="Times New Roman" w:hAnsi="Calibri" w:cs="Calibri"/>
          <w:lang w:val="en-US"/>
        </w:rPr>
        <w:t xml:space="preserve">- </w:t>
      </w:r>
      <w:r w:rsidR="00314275">
        <w:rPr>
          <w:rFonts w:ascii="Calibri" w:eastAsia="Times New Roman" w:hAnsi="Calibri" w:cs="Calibri"/>
          <w:lang w:val="en-US"/>
        </w:rPr>
        <w:t>I</w:t>
      </w:r>
    </w:p>
    <w:p w14:paraId="122FC915" w14:textId="017A7351"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Location: </w:t>
      </w:r>
      <w:r w:rsidR="002E446A">
        <w:rPr>
          <w:rFonts w:ascii="Calibri" w:eastAsia="Times New Roman" w:hAnsi="Calibri" w:cs="Calibri"/>
          <w:lang w:val="en-US"/>
        </w:rPr>
        <w:t>Damascus</w:t>
      </w:r>
    </w:p>
    <w:p w14:paraId="4E41E42C" w14:textId="4E0FA52E"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lang w:val="en-US"/>
        </w:rPr>
        <w:t xml:space="preserve">Expected Start date: </w:t>
      </w:r>
      <w:r w:rsidR="007A48A8">
        <w:rPr>
          <w:rFonts w:ascii="Calibri" w:eastAsia="Times New Roman" w:hAnsi="Calibri" w:cs="Calibri"/>
          <w:lang w:val="en-US"/>
        </w:rPr>
        <w:t>As soon as possible</w:t>
      </w:r>
    </w:p>
    <w:p w14:paraId="50DB5901" w14:textId="77777777" w:rsidR="008153DD" w:rsidRPr="008153DD" w:rsidRDefault="008153DD" w:rsidP="008153DD">
      <w:pPr>
        <w:spacing w:after="0"/>
        <w:rPr>
          <w:rFonts w:ascii="Calibri" w:eastAsia="Times New Roman" w:hAnsi="Calibri" w:cs="Calibri"/>
          <w:lang w:val="en-US"/>
        </w:rPr>
      </w:pPr>
    </w:p>
    <w:p w14:paraId="4CABA708" w14:textId="7FA9C12B" w:rsidR="00F2132D" w:rsidRPr="00F2132D" w:rsidRDefault="008153DD" w:rsidP="00F2132D">
      <w:pPr>
        <w:spacing w:after="0"/>
        <w:rPr>
          <w:rFonts w:ascii="Calibri" w:eastAsia="Times New Roman" w:hAnsi="Calibri" w:cs="Calibri"/>
          <w:b/>
          <w:bCs/>
          <w:lang w:val="en-US"/>
        </w:rPr>
      </w:pPr>
      <w:r w:rsidRPr="008153DD">
        <w:rPr>
          <w:rFonts w:ascii="Calibri" w:eastAsia="Times New Roman" w:hAnsi="Calibri" w:cs="Calibri"/>
          <w:b/>
          <w:bCs/>
          <w:lang w:val="en-US"/>
        </w:rPr>
        <w:t>Application process: </w:t>
      </w:r>
    </w:p>
    <w:p w14:paraId="5DA6ACB1" w14:textId="77777777" w:rsidR="00482ED0" w:rsidRDefault="008153DD" w:rsidP="00482ED0">
      <w:pPr>
        <w:spacing w:after="0"/>
      </w:pPr>
      <w:r w:rsidRPr="008153DD">
        <w:rPr>
          <w:rFonts w:ascii="Calibri" w:eastAsia="Times New Roman" w:hAnsi="Calibri" w:cs="Calibri"/>
          <w:b/>
          <w:bCs/>
          <w:lang w:val="en-US"/>
        </w:rPr>
        <w:t xml:space="preserve">Interested? Then apply for this position </w:t>
      </w:r>
      <w:hyperlink r:id="rId10" w:tgtFrame="_blank" w:history="1">
        <w:r w:rsidR="00482ED0" w:rsidRPr="00482ED0">
          <w:rPr>
            <w:rStyle w:val="Hyperlink"/>
            <w:b/>
            <w:bCs/>
          </w:rPr>
          <w:t>https://candidate.hr-manager.net/ApplicationInit.aspx?cid=1036&amp;ProjectId=176560&amp;DepartmentId=19001&amp;SkipAdvertisement=true</w:t>
        </w:r>
      </w:hyperlink>
    </w:p>
    <w:p w14:paraId="763BA4A0" w14:textId="4DB6173F" w:rsidR="008153DD" w:rsidRPr="008153DD" w:rsidRDefault="008153DD" w:rsidP="00482ED0">
      <w:pPr>
        <w:spacing w:after="0"/>
        <w:rPr>
          <w:rFonts w:ascii="Calibri" w:eastAsia="Times New Roman" w:hAnsi="Calibri" w:cs="Calibri"/>
          <w:lang w:val="en-US"/>
        </w:rPr>
      </w:pPr>
      <w:r w:rsidRPr="008153DD">
        <w:rPr>
          <w:rFonts w:ascii="Calibri" w:eastAsia="Times New Roman" w:hAnsi="Calibri" w:cs="Calibri"/>
          <w:lang w:val="en-US"/>
        </w:rPr>
        <w:t xml:space="preserve">All applicants must send a cover letter and an updated CV (no longer than four pages). Both must be in the same language as this vacancy note. </w:t>
      </w:r>
      <w:r w:rsidRPr="008153DD">
        <w:rPr>
          <w:rFonts w:ascii="Calibri" w:eastAsia="Times New Roman" w:hAnsi="Calibri" w:cs="Calibri"/>
          <w:b/>
          <w:bCs/>
          <w:lang w:val="en-US"/>
        </w:rPr>
        <w:t>CV-only applications will not be considered</w:t>
      </w:r>
      <w:r w:rsidRPr="008153DD">
        <w:rPr>
          <w:rFonts w:ascii="Calibri" w:eastAsia="Times New Roman" w:hAnsi="Calibri" w:cs="Calibri"/>
          <w:lang w:val="en-US"/>
        </w:rPr>
        <w:t>.</w:t>
      </w:r>
    </w:p>
    <w:p w14:paraId="6927936C" w14:textId="5F65B188" w:rsidR="008153DD" w:rsidRDefault="008153DD" w:rsidP="008153DD">
      <w:pPr>
        <w:spacing w:after="0"/>
        <w:rPr>
          <w:rFonts w:ascii="Calibri" w:eastAsia="Times New Roman" w:hAnsi="Calibri" w:cs="Calibri"/>
          <w:b/>
          <w:bCs/>
          <w:lang w:val="en-US"/>
        </w:rPr>
      </w:pPr>
      <w:r w:rsidRPr="008153DD">
        <w:rPr>
          <w:rFonts w:ascii="Calibri" w:eastAsia="Times New Roman" w:hAnsi="Calibri" w:cs="Calibri"/>
          <w:lang w:val="en-US"/>
        </w:rPr>
        <w:t>Applications close:</w:t>
      </w:r>
      <w:r w:rsidRPr="008153DD">
        <w:rPr>
          <w:rFonts w:ascii="Calibri" w:eastAsia="Times New Roman" w:hAnsi="Calibri" w:cs="Calibri"/>
          <w:b/>
          <w:bCs/>
          <w:lang w:val="en-US"/>
        </w:rPr>
        <w:t> </w:t>
      </w:r>
      <w:r w:rsidR="00283629">
        <w:rPr>
          <w:rFonts w:ascii="Calibri" w:eastAsia="Times New Roman" w:hAnsi="Calibri" w:cs="Calibri"/>
          <w:b/>
          <w:bCs/>
          <w:lang w:val="en-US"/>
        </w:rPr>
        <w:t>23</w:t>
      </w:r>
      <w:r w:rsidRPr="008153DD">
        <w:rPr>
          <w:rFonts w:ascii="Calibri" w:eastAsia="Times New Roman" w:hAnsi="Calibri" w:cs="Calibri"/>
          <w:b/>
          <w:bCs/>
          <w:lang w:val="en-US"/>
        </w:rPr>
        <w:t xml:space="preserve"> </w:t>
      </w:r>
      <w:r w:rsidR="00870578">
        <w:rPr>
          <w:rFonts w:ascii="Calibri" w:eastAsia="Times New Roman" w:hAnsi="Calibri" w:cs="Calibri"/>
          <w:b/>
          <w:bCs/>
          <w:lang w:val="en-US"/>
        </w:rPr>
        <w:t>August</w:t>
      </w:r>
      <w:r w:rsidRPr="008153DD">
        <w:rPr>
          <w:rFonts w:ascii="Calibri" w:eastAsia="Times New Roman" w:hAnsi="Calibri" w:cs="Calibri"/>
          <w:b/>
          <w:bCs/>
          <w:lang w:val="en-US"/>
        </w:rPr>
        <w:t xml:space="preserve"> 2026</w:t>
      </w:r>
    </w:p>
    <w:p w14:paraId="75D4F9E9" w14:textId="77777777" w:rsidR="002A3ED6" w:rsidRDefault="002A3ED6" w:rsidP="008A7140">
      <w:pPr>
        <w:spacing w:after="0"/>
        <w:rPr>
          <w:rFonts w:ascii="Calibri" w:eastAsia="Times New Roman" w:hAnsi="Calibri" w:cs="Calibri"/>
          <w:b/>
          <w:bCs/>
        </w:rPr>
      </w:pPr>
    </w:p>
    <w:p w14:paraId="32898450" w14:textId="3769EDCF" w:rsidR="00BE14CE" w:rsidRPr="008153DD" w:rsidRDefault="008A7140" w:rsidP="008A7140">
      <w:pPr>
        <w:spacing w:after="0"/>
        <w:rPr>
          <w:rFonts w:ascii="Calibri" w:eastAsia="Times New Roman" w:hAnsi="Calibri" w:cs="Calibri"/>
          <w:lang w:val="en-US"/>
        </w:rPr>
      </w:pPr>
      <w:r w:rsidRPr="008A7140">
        <w:rPr>
          <w:rFonts w:ascii="Calibri" w:eastAsia="Times New Roman" w:hAnsi="Calibri" w:cs="Calibri"/>
          <w:b/>
          <w:bCs/>
        </w:rPr>
        <w:t>NOTE: Due to the urgency of this position, the applications will be reviewed on a rolling basis</w:t>
      </w:r>
    </w:p>
    <w:p w14:paraId="395A5143" w14:textId="6E595925" w:rsidR="008153DD" w:rsidRPr="008153DD" w:rsidRDefault="008153DD" w:rsidP="008153DD">
      <w:pPr>
        <w:spacing w:after="0"/>
        <w:rPr>
          <w:rFonts w:ascii="Calibri" w:eastAsia="Times New Roman" w:hAnsi="Calibri" w:cs="Calibri"/>
          <w:lang w:val="en-US"/>
        </w:rPr>
      </w:pPr>
      <w:r w:rsidRPr="008153DD">
        <w:rPr>
          <w:rFonts w:ascii="Calibri" w:eastAsia="Times New Roman" w:hAnsi="Calibri" w:cs="Calibri"/>
          <w:b/>
          <w:bCs/>
          <w:lang w:val="en-US"/>
        </w:rPr>
        <w:t>Need further information?</w:t>
      </w:r>
    </w:p>
    <w:p w14:paraId="6F65E5D9" w14:textId="1E1D39CB" w:rsidR="008153DD" w:rsidRPr="00BE14CE" w:rsidRDefault="008153DD" w:rsidP="00BE14CE">
      <w:pPr>
        <w:spacing w:after="0"/>
        <w:rPr>
          <w:rFonts w:ascii="Calibri" w:eastAsia="Times New Roman" w:hAnsi="Calibri" w:cs="Calibri"/>
          <w:lang w:val="en-US"/>
        </w:rPr>
      </w:pPr>
      <w:r w:rsidRPr="008153DD">
        <w:rPr>
          <w:rFonts w:ascii="Calibri" w:eastAsia="Times New Roman" w:hAnsi="Calibri" w:cs="Calibri"/>
          <w:lang w:val="en-US"/>
        </w:rPr>
        <w:t xml:space="preserve">For further information about the Danish Refugee Council, please consult our website </w:t>
      </w:r>
      <w:hyperlink r:id="rId11" w:history="1">
        <w:r w:rsidR="000F0578" w:rsidRPr="00D65CC1">
          <w:rPr>
            <w:rStyle w:val="Hyperlink"/>
            <w:rFonts w:ascii="Calibri" w:eastAsia="Times New Roman" w:hAnsi="Calibri" w:cs="Calibri"/>
            <w:lang w:val="en-US"/>
          </w:rPr>
          <w:t>www.drc.org</w:t>
        </w:r>
      </w:hyperlink>
    </w:p>
    <w:p w14:paraId="0127C4D1" w14:textId="77777777" w:rsidR="008153DD" w:rsidRDefault="008153DD" w:rsidP="00E541E0">
      <w:pPr>
        <w:spacing w:after="0"/>
        <w:rPr>
          <w:rFonts w:ascii="Calibri" w:eastAsia="Times New Roman" w:hAnsi="Calibri" w:cs="Calibri"/>
        </w:rPr>
      </w:pPr>
    </w:p>
    <w:p w14:paraId="7BCDB11D" w14:textId="4544F2EA" w:rsidR="00E541E0" w:rsidRPr="00E910CE" w:rsidRDefault="00E541E0" w:rsidP="00E541E0">
      <w:pPr>
        <w:spacing w:after="0"/>
        <w:rPr>
          <w:rFonts w:ascii="Calibri" w:hAnsi="Calibri" w:cs="Calibri"/>
        </w:rPr>
      </w:pPr>
      <w:r w:rsidRPr="00E910CE">
        <w:rPr>
          <w:rFonts w:ascii="Calibri" w:hAnsi="Calibri" w:cs="Calibri"/>
          <w:b/>
          <w:bCs/>
        </w:rPr>
        <w:t>DRC as an employer</w:t>
      </w:r>
      <w:r w:rsidRPr="00E910CE">
        <w:rPr>
          <w:rFonts w:ascii="Calibri" w:hAnsi="Calibri" w:cs="Calibri"/>
        </w:rPr>
        <w:t xml:space="preserve"> </w:t>
      </w:r>
      <w:r w:rsidRPr="00E910CE">
        <w:rPr>
          <w:rFonts w:ascii="Calibri" w:hAnsi="Calibri" w:cs="Calibri"/>
        </w:rPr>
        <w:br/>
        <w:t>By working in DRC, you will be joining a global workforce of around 6500 employees in around 35 countries. We pride ourselves on our:</w:t>
      </w:r>
    </w:p>
    <w:p w14:paraId="1D10AFC8" w14:textId="77777777" w:rsidR="00E541E0" w:rsidRPr="00E910CE" w:rsidRDefault="00E541E0" w:rsidP="00E541E0">
      <w:pPr>
        <w:spacing w:after="0"/>
        <w:rPr>
          <w:rFonts w:ascii="Calibri" w:hAnsi="Calibri" w:cs="Calibri"/>
        </w:rPr>
      </w:pPr>
    </w:p>
    <w:p w14:paraId="24344414"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 xml:space="preserve">Professionalism, impact &amp; expertise </w:t>
      </w:r>
    </w:p>
    <w:p w14:paraId="0424847E"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Humanitarian approach &amp; the work we do</w:t>
      </w:r>
    </w:p>
    <w:p w14:paraId="07FB855B"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Purpose, meaningfulness &amp; own contribution</w:t>
      </w:r>
    </w:p>
    <w:p w14:paraId="5737B4A5"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Culture, values &amp; strong leadership</w:t>
      </w:r>
    </w:p>
    <w:p w14:paraId="0F1A0DD0" w14:textId="77777777" w:rsidR="00E541E0" w:rsidRPr="00E910CE" w:rsidRDefault="00E541E0" w:rsidP="00E541E0">
      <w:pPr>
        <w:numPr>
          <w:ilvl w:val="0"/>
          <w:numId w:val="15"/>
        </w:numPr>
        <w:spacing w:after="0"/>
        <w:rPr>
          <w:rFonts w:ascii="Calibri" w:hAnsi="Calibri" w:cs="Calibri"/>
        </w:rPr>
      </w:pPr>
      <w:r w:rsidRPr="00E910CE">
        <w:rPr>
          <w:rFonts w:ascii="Calibri" w:hAnsi="Calibri" w:cs="Calibri"/>
        </w:rPr>
        <w:t>Fair compensation &amp; continuous development</w:t>
      </w:r>
    </w:p>
    <w:p w14:paraId="51FEA843" w14:textId="77777777" w:rsidR="002A3ED6" w:rsidRDefault="002A3ED6" w:rsidP="001878E4">
      <w:pPr>
        <w:spacing w:after="0"/>
        <w:rPr>
          <w:rFonts w:ascii="Calibri" w:hAnsi="Calibri" w:cs="Calibri"/>
        </w:rPr>
      </w:pPr>
    </w:p>
    <w:p w14:paraId="19539719" w14:textId="77777777" w:rsidR="002A3ED6" w:rsidRDefault="00E541E0" w:rsidP="001878E4">
      <w:pPr>
        <w:spacing w:after="0"/>
        <w:rPr>
          <w:rFonts w:ascii="Calibri" w:hAnsi="Calibri" w:cs="Calibri"/>
        </w:rPr>
      </w:pPr>
      <w:r w:rsidRPr="00E910CE">
        <w:rPr>
          <w:rFonts w:ascii="Calibri" w:hAnsi="Calibri" w:cs="Calibri"/>
        </w:rP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abuse and harassment. DRC conducts thorough and comprehensive background checks as part of the recruitment process. </w:t>
      </w:r>
      <w:r w:rsidRPr="00E910CE">
        <w:rPr>
          <w:rFonts w:ascii="Calibri" w:hAnsi="Calibri" w:cs="Calibri"/>
        </w:rPr>
        <w:br/>
      </w:r>
      <w:r w:rsidRPr="00E910CE">
        <w:rPr>
          <w:rFonts w:ascii="Calibri" w:hAnsi="Calibri" w:cs="Calibri"/>
          <w:b/>
          <w:bCs/>
        </w:rPr>
        <w:t xml:space="preserve">If you have questions or are facing problems with the online application process, please visit </w:t>
      </w:r>
      <w:hyperlink r:id="rId12" w:tgtFrame="_blank" w:history="1">
        <w:r w:rsidRPr="008308FB">
          <w:rPr>
            <w:rStyle w:val="Hyperlink"/>
            <w:rFonts w:ascii="Calibri" w:hAnsi="Calibri" w:cs="Calibri"/>
            <w:b/>
            <w:bCs/>
          </w:rPr>
          <w:t>drc.ngo/jobsupport</w:t>
        </w:r>
      </w:hyperlink>
      <w:r w:rsidRPr="008308FB">
        <w:rPr>
          <w:rFonts w:ascii="Calibri" w:hAnsi="Calibri" w:cs="Calibri"/>
          <w:b/>
          <w:bCs/>
        </w:rPr>
        <w:t>.</w:t>
      </w:r>
      <w:r w:rsidRPr="00E910CE">
        <w:rPr>
          <w:rFonts w:ascii="Calibri" w:hAnsi="Calibri" w:cs="Calibri"/>
        </w:rPr>
        <w:br/>
      </w:r>
    </w:p>
    <w:p w14:paraId="00574217" w14:textId="11C3A312" w:rsidR="00E32634" w:rsidRPr="001878E4" w:rsidRDefault="00E541E0" w:rsidP="001878E4">
      <w:pPr>
        <w:spacing w:after="0"/>
        <w:rPr>
          <w:rFonts w:ascii="Calibri" w:hAnsi="Calibri" w:cs="Calibri"/>
        </w:rPr>
      </w:pPr>
      <w:r w:rsidRPr="00E910CE">
        <w:rPr>
          <w:rFonts w:ascii="Calibri" w:hAnsi="Calibri" w:cs="Calibri"/>
          <w:b/>
          <w:bCs/>
          <w:i/>
          <w:iCs/>
        </w:rPr>
        <w:t xml:space="preserve">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w:t>
      </w:r>
      <w:r w:rsidRPr="00E910CE">
        <w:rPr>
          <w:rFonts w:ascii="Calibri" w:hAnsi="Calibri" w:cs="Calibri"/>
          <w:b/>
          <w:bCs/>
          <w:i/>
          <w:iCs/>
        </w:rPr>
        <w:lastRenderedPageBreak/>
        <w:t>recognize that a diverse and inclusive team is crucial for achieving our organizational goals and making a positive impact on the communities we serve.</w:t>
      </w:r>
    </w:p>
    <w:sectPr w:rsidR="00E32634" w:rsidRPr="001878E4" w:rsidSect="009959BA">
      <w:headerReference w:type="default" r:id="rId13"/>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3A31" w14:textId="77777777" w:rsidR="00C4016D" w:rsidRDefault="00C4016D" w:rsidP="00BE20A2">
      <w:pPr>
        <w:spacing w:after="0" w:line="240" w:lineRule="auto"/>
      </w:pPr>
      <w:r>
        <w:separator/>
      </w:r>
    </w:p>
  </w:endnote>
  <w:endnote w:type="continuationSeparator" w:id="0">
    <w:p w14:paraId="62A2C063" w14:textId="77777777" w:rsidR="00C4016D" w:rsidRDefault="00C4016D" w:rsidP="00BE20A2">
      <w:pPr>
        <w:spacing w:after="0" w:line="240" w:lineRule="auto"/>
      </w:pPr>
      <w:r>
        <w:continuationSeparator/>
      </w:r>
    </w:p>
  </w:endnote>
  <w:endnote w:type="continuationNotice" w:id="1">
    <w:p w14:paraId="6C2FA750" w14:textId="77777777" w:rsidR="00C4016D" w:rsidRDefault="00C401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819B" w14:textId="77777777" w:rsidR="00C4016D" w:rsidRDefault="00C4016D" w:rsidP="00BE20A2">
      <w:pPr>
        <w:spacing w:after="0" w:line="240" w:lineRule="auto"/>
      </w:pPr>
      <w:r>
        <w:separator/>
      </w:r>
    </w:p>
  </w:footnote>
  <w:footnote w:type="continuationSeparator" w:id="0">
    <w:p w14:paraId="69A06EE0" w14:textId="77777777" w:rsidR="00C4016D" w:rsidRDefault="00C4016D" w:rsidP="00BE20A2">
      <w:pPr>
        <w:spacing w:after="0" w:line="240" w:lineRule="auto"/>
      </w:pPr>
      <w:r>
        <w:continuationSeparator/>
      </w:r>
    </w:p>
  </w:footnote>
  <w:footnote w:type="continuationNotice" w:id="1">
    <w:p w14:paraId="56588F18" w14:textId="77777777" w:rsidR="00C4016D" w:rsidRDefault="00C401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DAD0" w14:textId="77777777" w:rsidR="00BE20A2" w:rsidRDefault="00705642" w:rsidP="00BE20A2">
    <w:pPr>
      <w:pStyle w:val="Header"/>
      <w:jc w:val="right"/>
    </w:pPr>
    <w:r>
      <w:rPr>
        <w:noProof/>
        <w:lang w:val="en-US" w:eastAsia="en-US"/>
      </w:rPr>
      <w:drawing>
        <wp:inline distT="0" distB="0" distL="0" distR="0" wp14:anchorId="7BFEF10D" wp14:editId="7E7277AE">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8DD22DE"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64"/>
    <w:multiLevelType w:val="hybridMultilevel"/>
    <w:tmpl w:val="55A0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621F"/>
    <w:multiLevelType w:val="multilevel"/>
    <w:tmpl w:val="FFD4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35BF7"/>
    <w:multiLevelType w:val="multilevel"/>
    <w:tmpl w:val="A160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73BEB"/>
    <w:multiLevelType w:val="multilevel"/>
    <w:tmpl w:val="DA28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07988"/>
    <w:multiLevelType w:val="hybridMultilevel"/>
    <w:tmpl w:val="5216769E"/>
    <w:lvl w:ilvl="0" w:tplc="04090001">
      <w:start w:val="1"/>
      <w:numFmt w:val="bullet"/>
      <w:lvlText w:val=""/>
      <w:lvlJc w:val="left"/>
      <w:pPr>
        <w:ind w:left="800" w:hanging="360"/>
      </w:pPr>
      <w:rPr>
        <w:rFonts w:ascii="Symbol" w:hAnsi="Symbol"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12E4D64"/>
    <w:multiLevelType w:val="hybridMultilevel"/>
    <w:tmpl w:val="8830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52B2"/>
    <w:multiLevelType w:val="multilevel"/>
    <w:tmpl w:val="68D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A0689"/>
    <w:multiLevelType w:val="hybridMultilevel"/>
    <w:tmpl w:val="CA0CA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04368"/>
    <w:multiLevelType w:val="hybridMultilevel"/>
    <w:tmpl w:val="8A28A418"/>
    <w:lvl w:ilvl="0" w:tplc="7E5C0ED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9" w15:restartNumberingAfterBreak="0">
    <w:nsid w:val="17275E2B"/>
    <w:multiLevelType w:val="hybridMultilevel"/>
    <w:tmpl w:val="E1006662"/>
    <w:lvl w:ilvl="0" w:tplc="7AE4F934">
      <w:start w:val="12"/>
      <w:numFmt w:val="bullet"/>
      <w:lvlText w:val="-"/>
      <w:lvlJc w:val="left"/>
      <w:pPr>
        <w:ind w:left="465" w:hanging="360"/>
      </w:pPr>
      <w:rPr>
        <w:rFonts w:ascii="Calibri Light" w:eastAsia="Calibri" w:hAnsi="Calibri Light" w:cs="Calibri Light"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0" w15:restartNumberingAfterBreak="0">
    <w:nsid w:val="18C72ED9"/>
    <w:multiLevelType w:val="hybridMultilevel"/>
    <w:tmpl w:val="CFA8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44DC6"/>
    <w:multiLevelType w:val="hybridMultilevel"/>
    <w:tmpl w:val="36DA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B5521"/>
    <w:multiLevelType w:val="multilevel"/>
    <w:tmpl w:val="4220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B28A1"/>
    <w:multiLevelType w:val="hybridMultilevel"/>
    <w:tmpl w:val="E214B16C"/>
    <w:lvl w:ilvl="0" w:tplc="1CDC9386">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1B20FA58">
      <w:numFmt w:val="bullet"/>
      <w:lvlText w:val="•"/>
      <w:lvlJc w:val="left"/>
      <w:pPr>
        <w:ind w:left="1287" w:hanging="361"/>
      </w:pPr>
      <w:rPr>
        <w:rFonts w:hint="default"/>
        <w:lang w:val="en-US" w:eastAsia="en-US" w:bidi="ar-SA"/>
      </w:rPr>
    </w:lvl>
    <w:lvl w:ilvl="2" w:tplc="8CE6BF8C">
      <w:numFmt w:val="bullet"/>
      <w:lvlText w:val="•"/>
      <w:lvlJc w:val="left"/>
      <w:pPr>
        <w:ind w:left="1755" w:hanging="361"/>
      </w:pPr>
      <w:rPr>
        <w:rFonts w:hint="default"/>
        <w:lang w:val="en-US" w:eastAsia="en-US" w:bidi="ar-SA"/>
      </w:rPr>
    </w:lvl>
    <w:lvl w:ilvl="3" w:tplc="E4063506">
      <w:numFmt w:val="bullet"/>
      <w:lvlText w:val="•"/>
      <w:lvlJc w:val="left"/>
      <w:pPr>
        <w:ind w:left="2223" w:hanging="361"/>
      </w:pPr>
      <w:rPr>
        <w:rFonts w:hint="default"/>
        <w:lang w:val="en-US" w:eastAsia="en-US" w:bidi="ar-SA"/>
      </w:rPr>
    </w:lvl>
    <w:lvl w:ilvl="4" w:tplc="9252E120">
      <w:numFmt w:val="bullet"/>
      <w:lvlText w:val="•"/>
      <w:lvlJc w:val="left"/>
      <w:pPr>
        <w:ind w:left="2691" w:hanging="361"/>
      </w:pPr>
      <w:rPr>
        <w:rFonts w:hint="default"/>
        <w:lang w:val="en-US" w:eastAsia="en-US" w:bidi="ar-SA"/>
      </w:rPr>
    </w:lvl>
    <w:lvl w:ilvl="5" w:tplc="1484494A">
      <w:numFmt w:val="bullet"/>
      <w:lvlText w:val="•"/>
      <w:lvlJc w:val="left"/>
      <w:pPr>
        <w:ind w:left="3159" w:hanging="361"/>
      </w:pPr>
      <w:rPr>
        <w:rFonts w:hint="default"/>
        <w:lang w:val="en-US" w:eastAsia="en-US" w:bidi="ar-SA"/>
      </w:rPr>
    </w:lvl>
    <w:lvl w:ilvl="6" w:tplc="E8ACAAAC">
      <w:numFmt w:val="bullet"/>
      <w:lvlText w:val="•"/>
      <w:lvlJc w:val="left"/>
      <w:pPr>
        <w:ind w:left="3627" w:hanging="361"/>
      </w:pPr>
      <w:rPr>
        <w:rFonts w:hint="default"/>
        <w:lang w:val="en-US" w:eastAsia="en-US" w:bidi="ar-SA"/>
      </w:rPr>
    </w:lvl>
    <w:lvl w:ilvl="7" w:tplc="16E228EA">
      <w:numFmt w:val="bullet"/>
      <w:lvlText w:val="•"/>
      <w:lvlJc w:val="left"/>
      <w:pPr>
        <w:ind w:left="4095" w:hanging="361"/>
      </w:pPr>
      <w:rPr>
        <w:rFonts w:hint="default"/>
        <w:lang w:val="en-US" w:eastAsia="en-US" w:bidi="ar-SA"/>
      </w:rPr>
    </w:lvl>
    <w:lvl w:ilvl="8" w:tplc="01322F64">
      <w:numFmt w:val="bullet"/>
      <w:lvlText w:val="•"/>
      <w:lvlJc w:val="left"/>
      <w:pPr>
        <w:ind w:left="4563" w:hanging="361"/>
      </w:pPr>
      <w:rPr>
        <w:rFonts w:hint="default"/>
        <w:lang w:val="en-US" w:eastAsia="en-US" w:bidi="ar-SA"/>
      </w:rPr>
    </w:lvl>
  </w:abstractNum>
  <w:abstractNum w:abstractNumId="14" w15:restartNumberingAfterBreak="0">
    <w:nsid w:val="2E551BE8"/>
    <w:multiLevelType w:val="multilevel"/>
    <w:tmpl w:val="81A2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D136B"/>
    <w:multiLevelType w:val="hybridMultilevel"/>
    <w:tmpl w:val="4030D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D4219E"/>
    <w:multiLevelType w:val="hybridMultilevel"/>
    <w:tmpl w:val="C38418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B21067"/>
    <w:multiLevelType w:val="multilevel"/>
    <w:tmpl w:val="CC2A1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B5B43"/>
    <w:multiLevelType w:val="hybridMultilevel"/>
    <w:tmpl w:val="CD58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5F7DAB"/>
    <w:multiLevelType w:val="hybridMultilevel"/>
    <w:tmpl w:val="D5E2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676468"/>
    <w:multiLevelType w:val="hybridMultilevel"/>
    <w:tmpl w:val="5288A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2C67F7"/>
    <w:multiLevelType w:val="hybridMultilevel"/>
    <w:tmpl w:val="8474E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9A5350"/>
    <w:multiLevelType w:val="multilevel"/>
    <w:tmpl w:val="BAA4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E93F1B"/>
    <w:multiLevelType w:val="multilevel"/>
    <w:tmpl w:val="705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D61FC6"/>
    <w:multiLevelType w:val="hybridMultilevel"/>
    <w:tmpl w:val="3E62C15C"/>
    <w:lvl w:ilvl="0" w:tplc="F61AF058">
      <w:numFmt w:val="bullet"/>
      <w:lvlText w:val="•"/>
      <w:lvlJc w:val="left"/>
      <w:pPr>
        <w:ind w:left="118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FF225E"/>
    <w:multiLevelType w:val="multilevel"/>
    <w:tmpl w:val="6CF0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40ED8"/>
    <w:multiLevelType w:val="hybridMultilevel"/>
    <w:tmpl w:val="7566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332E71"/>
    <w:multiLevelType w:val="hybridMultilevel"/>
    <w:tmpl w:val="FB7E9976"/>
    <w:lvl w:ilvl="0" w:tplc="04090001">
      <w:start w:val="1"/>
      <w:numFmt w:val="bullet"/>
      <w:lvlText w:val=""/>
      <w:lvlJc w:val="left"/>
      <w:pPr>
        <w:ind w:left="720" w:hanging="360"/>
      </w:pPr>
      <w:rPr>
        <w:rFonts w:ascii="Symbol" w:hAnsi="Symbol" w:hint="default"/>
      </w:rPr>
    </w:lvl>
    <w:lvl w:ilvl="1" w:tplc="BF4077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660BD"/>
    <w:multiLevelType w:val="hybridMultilevel"/>
    <w:tmpl w:val="1068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88058C"/>
    <w:multiLevelType w:val="hybridMultilevel"/>
    <w:tmpl w:val="D8BC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C1F83"/>
    <w:multiLevelType w:val="hybridMultilevel"/>
    <w:tmpl w:val="4D00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15223"/>
    <w:multiLevelType w:val="hybridMultilevel"/>
    <w:tmpl w:val="BECA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14AB1"/>
    <w:multiLevelType w:val="hybridMultilevel"/>
    <w:tmpl w:val="0E02BA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AC54C5"/>
    <w:multiLevelType w:val="hybridMultilevel"/>
    <w:tmpl w:val="A1F8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376637">
    <w:abstractNumId w:val="4"/>
  </w:num>
  <w:num w:numId="2" w16cid:durableId="64450737">
    <w:abstractNumId w:val="0"/>
  </w:num>
  <w:num w:numId="3" w16cid:durableId="1867982278">
    <w:abstractNumId w:val="16"/>
  </w:num>
  <w:num w:numId="4" w16cid:durableId="1163743973">
    <w:abstractNumId w:val="30"/>
  </w:num>
  <w:num w:numId="5" w16cid:durableId="1024213708">
    <w:abstractNumId w:val="19"/>
  </w:num>
  <w:num w:numId="6" w16cid:durableId="119569708">
    <w:abstractNumId w:val="27"/>
  </w:num>
  <w:num w:numId="7" w16cid:durableId="2085296676">
    <w:abstractNumId w:val="33"/>
  </w:num>
  <w:num w:numId="8" w16cid:durableId="1323049947">
    <w:abstractNumId w:val="10"/>
  </w:num>
  <w:num w:numId="9" w16cid:durableId="2053116096">
    <w:abstractNumId w:val="21"/>
  </w:num>
  <w:num w:numId="10" w16cid:durableId="716011313">
    <w:abstractNumId w:val="31"/>
  </w:num>
  <w:num w:numId="11" w16cid:durableId="1098211682">
    <w:abstractNumId w:val="18"/>
  </w:num>
  <w:num w:numId="12" w16cid:durableId="296110538">
    <w:abstractNumId w:val="5"/>
  </w:num>
  <w:num w:numId="13" w16cid:durableId="2064674247">
    <w:abstractNumId w:val="15"/>
  </w:num>
  <w:num w:numId="14" w16cid:durableId="432211293">
    <w:abstractNumId w:val="11"/>
  </w:num>
  <w:num w:numId="15" w16cid:durableId="1679624345">
    <w:abstractNumId w:val="3"/>
  </w:num>
  <w:num w:numId="16" w16cid:durableId="1713338444">
    <w:abstractNumId w:val="28"/>
  </w:num>
  <w:num w:numId="17" w16cid:durableId="2057312091">
    <w:abstractNumId w:val="20"/>
  </w:num>
  <w:num w:numId="18" w16cid:durableId="130290864">
    <w:abstractNumId w:val="29"/>
  </w:num>
  <w:num w:numId="19" w16cid:durableId="687869106">
    <w:abstractNumId w:val="8"/>
  </w:num>
  <w:num w:numId="20" w16cid:durableId="2107459546">
    <w:abstractNumId w:val="9"/>
  </w:num>
  <w:num w:numId="21" w16cid:durableId="910694950">
    <w:abstractNumId w:val="24"/>
  </w:num>
  <w:num w:numId="22" w16cid:durableId="1831561595">
    <w:abstractNumId w:val="13"/>
  </w:num>
  <w:num w:numId="23" w16cid:durableId="1636523047">
    <w:abstractNumId w:val="17"/>
  </w:num>
  <w:num w:numId="24" w16cid:durableId="1286816880">
    <w:abstractNumId w:val="6"/>
  </w:num>
  <w:num w:numId="25" w16cid:durableId="773591674">
    <w:abstractNumId w:val="32"/>
  </w:num>
  <w:num w:numId="26" w16cid:durableId="977759472">
    <w:abstractNumId w:val="14"/>
  </w:num>
  <w:num w:numId="27" w16cid:durableId="1878614684">
    <w:abstractNumId w:val="1"/>
  </w:num>
  <w:num w:numId="28" w16cid:durableId="1818450880">
    <w:abstractNumId w:val="23"/>
  </w:num>
  <w:num w:numId="29" w16cid:durableId="359477295">
    <w:abstractNumId w:val="12"/>
  </w:num>
  <w:num w:numId="30" w16cid:durableId="55904486">
    <w:abstractNumId w:val="22"/>
  </w:num>
  <w:num w:numId="31" w16cid:durableId="216014998">
    <w:abstractNumId w:val="2"/>
  </w:num>
  <w:num w:numId="32" w16cid:durableId="147943748">
    <w:abstractNumId w:val="25"/>
  </w:num>
  <w:num w:numId="33" w16cid:durableId="337119048">
    <w:abstractNumId w:val="7"/>
  </w:num>
  <w:num w:numId="34" w16cid:durableId="145255409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E0"/>
    <w:rsid w:val="00001644"/>
    <w:rsid w:val="00007B8C"/>
    <w:rsid w:val="000118F3"/>
    <w:rsid w:val="000138E7"/>
    <w:rsid w:val="00013E55"/>
    <w:rsid w:val="000141DB"/>
    <w:rsid w:val="00026ADE"/>
    <w:rsid w:val="00027271"/>
    <w:rsid w:val="00031FD1"/>
    <w:rsid w:val="000363B8"/>
    <w:rsid w:val="00037DF1"/>
    <w:rsid w:val="00040D0D"/>
    <w:rsid w:val="000462BD"/>
    <w:rsid w:val="00064E44"/>
    <w:rsid w:val="00071B37"/>
    <w:rsid w:val="00077288"/>
    <w:rsid w:val="00083BAB"/>
    <w:rsid w:val="000841A2"/>
    <w:rsid w:val="0008488F"/>
    <w:rsid w:val="00090E85"/>
    <w:rsid w:val="00096259"/>
    <w:rsid w:val="0009717D"/>
    <w:rsid w:val="000B0A2F"/>
    <w:rsid w:val="000B3506"/>
    <w:rsid w:val="000B35E0"/>
    <w:rsid w:val="000B53DF"/>
    <w:rsid w:val="000C3F6E"/>
    <w:rsid w:val="000D2747"/>
    <w:rsid w:val="000E4513"/>
    <w:rsid w:val="000E4CCC"/>
    <w:rsid w:val="000F0578"/>
    <w:rsid w:val="000F2029"/>
    <w:rsid w:val="000F3E1E"/>
    <w:rsid w:val="00110055"/>
    <w:rsid w:val="0012533A"/>
    <w:rsid w:val="001311E7"/>
    <w:rsid w:val="00131E3C"/>
    <w:rsid w:val="00134403"/>
    <w:rsid w:val="00150165"/>
    <w:rsid w:val="001528B0"/>
    <w:rsid w:val="00153406"/>
    <w:rsid w:val="0015787E"/>
    <w:rsid w:val="00185661"/>
    <w:rsid w:val="001878E4"/>
    <w:rsid w:val="0019488D"/>
    <w:rsid w:val="001A073F"/>
    <w:rsid w:val="001A1170"/>
    <w:rsid w:val="001A26AA"/>
    <w:rsid w:val="001B0FB9"/>
    <w:rsid w:val="001B5587"/>
    <w:rsid w:val="001C0C36"/>
    <w:rsid w:val="001C5DBD"/>
    <w:rsid w:val="001D4CD1"/>
    <w:rsid w:val="001E3B8C"/>
    <w:rsid w:val="001E6723"/>
    <w:rsid w:val="001F39D5"/>
    <w:rsid w:val="00205FA5"/>
    <w:rsid w:val="00210EE9"/>
    <w:rsid w:val="00213A93"/>
    <w:rsid w:val="00216E7D"/>
    <w:rsid w:val="00224A62"/>
    <w:rsid w:val="00224D0D"/>
    <w:rsid w:val="00224F2F"/>
    <w:rsid w:val="0023226D"/>
    <w:rsid w:val="00232D70"/>
    <w:rsid w:val="00233428"/>
    <w:rsid w:val="00233E0E"/>
    <w:rsid w:val="002430E8"/>
    <w:rsid w:val="002460E6"/>
    <w:rsid w:val="00251FBD"/>
    <w:rsid w:val="00253854"/>
    <w:rsid w:val="002659EE"/>
    <w:rsid w:val="0027014E"/>
    <w:rsid w:val="002742C8"/>
    <w:rsid w:val="0027567F"/>
    <w:rsid w:val="00275AED"/>
    <w:rsid w:val="00283629"/>
    <w:rsid w:val="00294914"/>
    <w:rsid w:val="002A3ED6"/>
    <w:rsid w:val="002A452E"/>
    <w:rsid w:val="002A4F5C"/>
    <w:rsid w:val="002C0E4E"/>
    <w:rsid w:val="002C38D8"/>
    <w:rsid w:val="002C3F53"/>
    <w:rsid w:val="002C6319"/>
    <w:rsid w:val="002D039E"/>
    <w:rsid w:val="002D5B54"/>
    <w:rsid w:val="002D6316"/>
    <w:rsid w:val="002E446A"/>
    <w:rsid w:val="002E70B3"/>
    <w:rsid w:val="002E7B1F"/>
    <w:rsid w:val="00300345"/>
    <w:rsid w:val="003009B3"/>
    <w:rsid w:val="00301F2C"/>
    <w:rsid w:val="00307169"/>
    <w:rsid w:val="00310A69"/>
    <w:rsid w:val="00312A84"/>
    <w:rsid w:val="00314275"/>
    <w:rsid w:val="003163DD"/>
    <w:rsid w:val="00317877"/>
    <w:rsid w:val="00321FE7"/>
    <w:rsid w:val="0034647F"/>
    <w:rsid w:val="003467CB"/>
    <w:rsid w:val="00352DB0"/>
    <w:rsid w:val="00362D17"/>
    <w:rsid w:val="00363653"/>
    <w:rsid w:val="00374DD8"/>
    <w:rsid w:val="003809AD"/>
    <w:rsid w:val="00382F50"/>
    <w:rsid w:val="00393FF3"/>
    <w:rsid w:val="003946A3"/>
    <w:rsid w:val="00396E1D"/>
    <w:rsid w:val="003A00B8"/>
    <w:rsid w:val="003A7AF6"/>
    <w:rsid w:val="003B7FBC"/>
    <w:rsid w:val="003C12FB"/>
    <w:rsid w:val="003C5518"/>
    <w:rsid w:val="003D2079"/>
    <w:rsid w:val="003D2D76"/>
    <w:rsid w:val="003E3921"/>
    <w:rsid w:val="003E6EB1"/>
    <w:rsid w:val="00404778"/>
    <w:rsid w:val="00415FBB"/>
    <w:rsid w:val="00431F16"/>
    <w:rsid w:val="004376A8"/>
    <w:rsid w:val="00460786"/>
    <w:rsid w:val="00460893"/>
    <w:rsid w:val="004627B7"/>
    <w:rsid w:val="004648EF"/>
    <w:rsid w:val="00466E18"/>
    <w:rsid w:val="00467359"/>
    <w:rsid w:val="00472951"/>
    <w:rsid w:val="00472AF2"/>
    <w:rsid w:val="0047743D"/>
    <w:rsid w:val="004802A0"/>
    <w:rsid w:val="00482ED0"/>
    <w:rsid w:val="00483470"/>
    <w:rsid w:val="00484FB9"/>
    <w:rsid w:val="004D3B51"/>
    <w:rsid w:val="004D6445"/>
    <w:rsid w:val="004E3FEF"/>
    <w:rsid w:val="004F1E8E"/>
    <w:rsid w:val="004F337C"/>
    <w:rsid w:val="00506E70"/>
    <w:rsid w:val="00512655"/>
    <w:rsid w:val="00516D78"/>
    <w:rsid w:val="00554911"/>
    <w:rsid w:val="00560A4F"/>
    <w:rsid w:val="00563930"/>
    <w:rsid w:val="005766F6"/>
    <w:rsid w:val="00584E47"/>
    <w:rsid w:val="00585B5D"/>
    <w:rsid w:val="005906DB"/>
    <w:rsid w:val="005A3B32"/>
    <w:rsid w:val="005A6B7F"/>
    <w:rsid w:val="005B551B"/>
    <w:rsid w:val="005D3BB4"/>
    <w:rsid w:val="005D5023"/>
    <w:rsid w:val="005D58DD"/>
    <w:rsid w:val="005D63E6"/>
    <w:rsid w:val="005E2156"/>
    <w:rsid w:val="005E2520"/>
    <w:rsid w:val="005E41B8"/>
    <w:rsid w:val="005F3D25"/>
    <w:rsid w:val="005F55C4"/>
    <w:rsid w:val="006229D2"/>
    <w:rsid w:val="00624350"/>
    <w:rsid w:val="00625CB6"/>
    <w:rsid w:val="00627928"/>
    <w:rsid w:val="00636A00"/>
    <w:rsid w:val="0064774A"/>
    <w:rsid w:val="00650C26"/>
    <w:rsid w:val="0065675F"/>
    <w:rsid w:val="006600DD"/>
    <w:rsid w:val="00673B6C"/>
    <w:rsid w:val="006771F6"/>
    <w:rsid w:val="00685DDB"/>
    <w:rsid w:val="00687989"/>
    <w:rsid w:val="006951C0"/>
    <w:rsid w:val="00696957"/>
    <w:rsid w:val="006A2418"/>
    <w:rsid w:val="006A57D5"/>
    <w:rsid w:val="006B3F6B"/>
    <w:rsid w:val="006B45FD"/>
    <w:rsid w:val="006B5E6B"/>
    <w:rsid w:val="006C23BE"/>
    <w:rsid w:val="006C30EC"/>
    <w:rsid w:val="006C59B8"/>
    <w:rsid w:val="006C7FAA"/>
    <w:rsid w:val="006D3BF4"/>
    <w:rsid w:val="006E7F7D"/>
    <w:rsid w:val="006F0AA4"/>
    <w:rsid w:val="006F41F6"/>
    <w:rsid w:val="00705642"/>
    <w:rsid w:val="007119A3"/>
    <w:rsid w:val="007140FA"/>
    <w:rsid w:val="00715288"/>
    <w:rsid w:val="0071761B"/>
    <w:rsid w:val="007210AD"/>
    <w:rsid w:val="007310AB"/>
    <w:rsid w:val="007366AF"/>
    <w:rsid w:val="007411DB"/>
    <w:rsid w:val="0074397A"/>
    <w:rsid w:val="00750EFB"/>
    <w:rsid w:val="00751FE1"/>
    <w:rsid w:val="007629C7"/>
    <w:rsid w:val="007748B1"/>
    <w:rsid w:val="007750BB"/>
    <w:rsid w:val="00780A25"/>
    <w:rsid w:val="00795A22"/>
    <w:rsid w:val="007A48A8"/>
    <w:rsid w:val="007A4C64"/>
    <w:rsid w:val="007D3F27"/>
    <w:rsid w:val="007D6923"/>
    <w:rsid w:val="007E5ED7"/>
    <w:rsid w:val="007F24D8"/>
    <w:rsid w:val="007F28D5"/>
    <w:rsid w:val="007F5165"/>
    <w:rsid w:val="007F619B"/>
    <w:rsid w:val="00814A78"/>
    <w:rsid w:val="008153DD"/>
    <w:rsid w:val="00816A06"/>
    <w:rsid w:val="00821917"/>
    <w:rsid w:val="008308FB"/>
    <w:rsid w:val="008336D1"/>
    <w:rsid w:val="00833D7F"/>
    <w:rsid w:val="008371C2"/>
    <w:rsid w:val="008536A3"/>
    <w:rsid w:val="00856C9B"/>
    <w:rsid w:val="00856E7E"/>
    <w:rsid w:val="00870578"/>
    <w:rsid w:val="0087357B"/>
    <w:rsid w:val="008736D0"/>
    <w:rsid w:val="008749B5"/>
    <w:rsid w:val="0089149D"/>
    <w:rsid w:val="008951DC"/>
    <w:rsid w:val="0089691C"/>
    <w:rsid w:val="008A7140"/>
    <w:rsid w:val="008B02C8"/>
    <w:rsid w:val="008B62C2"/>
    <w:rsid w:val="008C4407"/>
    <w:rsid w:val="008C4C6B"/>
    <w:rsid w:val="008C4F35"/>
    <w:rsid w:val="008C750F"/>
    <w:rsid w:val="008D1000"/>
    <w:rsid w:val="008D3040"/>
    <w:rsid w:val="008D7097"/>
    <w:rsid w:val="008E2DD5"/>
    <w:rsid w:val="008F4CA3"/>
    <w:rsid w:val="00902161"/>
    <w:rsid w:val="00906E1E"/>
    <w:rsid w:val="00920E98"/>
    <w:rsid w:val="00926471"/>
    <w:rsid w:val="00926DA0"/>
    <w:rsid w:val="0093025D"/>
    <w:rsid w:val="00934746"/>
    <w:rsid w:val="00936DA4"/>
    <w:rsid w:val="0093728C"/>
    <w:rsid w:val="00947820"/>
    <w:rsid w:val="009762FB"/>
    <w:rsid w:val="009821CA"/>
    <w:rsid w:val="009853D1"/>
    <w:rsid w:val="00985886"/>
    <w:rsid w:val="00992F5E"/>
    <w:rsid w:val="009959BA"/>
    <w:rsid w:val="009D11C2"/>
    <w:rsid w:val="009D1BBD"/>
    <w:rsid w:val="009D2A9C"/>
    <w:rsid w:val="009D2E93"/>
    <w:rsid w:val="009D73FE"/>
    <w:rsid w:val="009D792F"/>
    <w:rsid w:val="009D7A21"/>
    <w:rsid w:val="009E4667"/>
    <w:rsid w:val="009F4135"/>
    <w:rsid w:val="00A00173"/>
    <w:rsid w:val="00A0420E"/>
    <w:rsid w:val="00A109B3"/>
    <w:rsid w:val="00A16080"/>
    <w:rsid w:val="00A171CE"/>
    <w:rsid w:val="00A209B6"/>
    <w:rsid w:val="00A2184F"/>
    <w:rsid w:val="00A24428"/>
    <w:rsid w:val="00A30BE1"/>
    <w:rsid w:val="00A31768"/>
    <w:rsid w:val="00A32070"/>
    <w:rsid w:val="00A3481C"/>
    <w:rsid w:val="00A34C71"/>
    <w:rsid w:val="00A37C1B"/>
    <w:rsid w:val="00A515F7"/>
    <w:rsid w:val="00A5326A"/>
    <w:rsid w:val="00A5523F"/>
    <w:rsid w:val="00A556B8"/>
    <w:rsid w:val="00A613C9"/>
    <w:rsid w:val="00A66014"/>
    <w:rsid w:val="00A70DE6"/>
    <w:rsid w:val="00A70F02"/>
    <w:rsid w:val="00A7111A"/>
    <w:rsid w:val="00A71B7E"/>
    <w:rsid w:val="00A804A5"/>
    <w:rsid w:val="00A83432"/>
    <w:rsid w:val="00A83FF6"/>
    <w:rsid w:val="00A95B6C"/>
    <w:rsid w:val="00AA167A"/>
    <w:rsid w:val="00AA187C"/>
    <w:rsid w:val="00AA7365"/>
    <w:rsid w:val="00AE3D55"/>
    <w:rsid w:val="00AE4691"/>
    <w:rsid w:val="00AF495D"/>
    <w:rsid w:val="00AF4DA2"/>
    <w:rsid w:val="00B01A7F"/>
    <w:rsid w:val="00B0403B"/>
    <w:rsid w:val="00B12712"/>
    <w:rsid w:val="00B14A5E"/>
    <w:rsid w:val="00B21714"/>
    <w:rsid w:val="00B3118C"/>
    <w:rsid w:val="00B349B6"/>
    <w:rsid w:val="00B35EFD"/>
    <w:rsid w:val="00B52B32"/>
    <w:rsid w:val="00B60800"/>
    <w:rsid w:val="00B6425C"/>
    <w:rsid w:val="00B71E05"/>
    <w:rsid w:val="00B72DD0"/>
    <w:rsid w:val="00B75D98"/>
    <w:rsid w:val="00B76CF7"/>
    <w:rsid w:val="00B840C2"/>
    <w:rsid w:val="00B9151E"/>
    <w:rsid w:val="00B91F16"/>
    <w:rsid w:val="00B95A3D"/>
    <w:rsid w:val="00B95A5E"/>
    <w:rsid w:val="00BA269C"/>
    <w:rsid w:val="00BA644A"/>
    <w:rsid w:val="00BA7DF9"/>
    <w:rsid w:val="00BB011E"/>
    <w:rsid w:val="00BB17B3"/>
    <w:rsid w:val="00BB2BFD"/>
    <w:rsid w:val="00BB3F18"/>
    <w:rsid w:val="00BC0681"/>
    <w:rsid w:val="00BC1957"/>
    <w:rsid w:val="00BD032E"/>
    <w:rsid w:val="00BD416C"/>
    <w:rsid w:val="00BE14CE"/>
    <w:rsid w:val="00BE20A2"/>
    <w:rsid w:val="00BF321C"/>
    <w:rsid w:val="00BF4F1C"/>
    <w:rsid w:val="00BF5468"/>
    <w:rsid w:val="00C035DB"/>
    <w:rsid w:val="00C04410"/>
    <w:rsid w:val="00C06369"/>
    <w:rsid w:val="00C10471"/>
    <w:rsid w:val="00C25480"/>
    <w:rsid w:val="00C26834"/>
    <w:rsid w:val="00C3164D"/>
    <w:rsid w:val="00C4016D"/>
    <w:rsid w:val="00C432D2"/>
    <w:rsid w:val="00C47EA9"/>
    <w:rsid w:val="00C520B5"/>
    <w:rsid w:val="00C53D44"/>
    <w:rsid w:val="00C66063"/>
    <w:rsid w:val="00C66F3E"/>
    <w:rsid w:val="00C74AE2"/>
    <w:rsid w:val="00C80BDA"/>
    <w:rsid w:val="00C86602"/>
    <w:rsid w:val="00C90DD6"/>
    <w:rsid w:val="00C91A67"/>
    <w:rsid w:val="00C9767D"/>
    <w:rsid w:val="00CA315B"/>
    <w:rsid w:val="00CA526E"/>
    <w:rsid w:val="00CA5286"/>
    <w:rsid w:val="00CC0447"/>
    <w:rsid w:val="00CC19DC"/>
    <w:rsid w:val="00CF27E0"/>
    <w:rsid w:val="00D00E25"/>
    <w:rsid w:val="00D036A3"/>
    <w:rsid w:val="00D17DC8"/>
    <w:rsid w:val="00D22826"/>
    <w:rsid w:val="00D25A8A"/>
    <w:rsid w:val="00D31B81"/>
    <w:rsid w:val="00D43F6B"/>
    <w:rsid w:val="00D44874"/>
    <w:rsid w:val="00D45710"/>
    <w:rsid w:val="00D4695C"/>
    <w:rsid w:val="00D5060C"/>
    <w:rsid w:val="00D609D8"/>
    <w:rsid w:val="00D638CC"/>
    <w:rsid w:val="00D651AD"/>
    <w:rsid w:val="00D65CC1"/>
    <w:rsid w:val="00D703DD"/>
    <w:rsid w:val="00D8620A"/>
    <w:rsid w:val="00D93B54"/>
    <w:rsid w:val="00D97706"/>
    <w:rsid w:val="00DA1729"/>
    <w:rsid w:val="00DA5F4B"/>
    <w:rsid w:val="00DB6586"/>
    <w:rsid w:val="00DB768A"/>
    <w:rsid w:val="00DD1483"/>
    <w:rsid w:val="00DD4100"/>
    <w:rsid w:val="00DD727F"/>
    <w:rsid w:val="00DE3699"/>
    <w:rsid w:val="00DF5721"/>
    <w:rsid w:val="00E01051"/>
    <w:rsid w:val="00E06D59"/>
    <w:rsid w:val="00E106E9"/>
    <w:rsid w:val="00E14347"/>
    <w:rsid w:val="00E16D70"/>
    <w:rsid w:val="00E20A65"/>
    <w:rsid w:val="00E22359"/>
    <w:rsid w:val="00E22B1E"/>
    <w:rsid w:val="00E22ECD"/>
    <w:rsid w:val="00E300DD"/>
    <w:rsid w:val="00E3181A"/>
    <w:rsid w:val="00E32634"/>
    <w:rsid w:val="00E47B14"/>
    <w:rsid w:val="00E541E0"/>
    <w:rsid w:val="00E54A0D"/>
    <w:rsid w:val="00E6111A"/>
    <w:rsid w:val="00E70A72"/>
    <w:rsid w:val="00E734CC"/>
    <w:rsid w:val="00E76048"/>
    <w:rsid w:val="00E76056"/>
    <w:rsid w:val="00E80B1A"/>
    <w:rsid w:val="00E86E27"/>
    <w:rsid w:val="00E873A6"/>
    <w:rsid w:val="00E910CE"/>
    <w:rsid w:val="00E9200D"/>
    <w:rsid w:val="00E924F2"/>
    <w:rsid w:val="00E95A7A"/>
    <w:rsid w:val="00EA2FC8"/>
    <w:rsid w:val="00EB5EBC"/>
    <w:rsid w:val="00EC260A"/>
    <w:rsid w:val="00EC4674"/>
    <w:rsid w:val="00EC6A84"/>
    <w:rsid w:val="00EE2057"/>
    <w:rsid w:val="00EE2317"/>
    <w:rsid w:val="00EE268E"/>
    <w:rsid w:val="00EE7A0D"/>
    <w:rsid w:val="00EF288E"/>
    <w:rsid w:val="00F056D9"/>
    <w:rsid w:val="00F1715D"/>
    <w:rsid w:val="00F2132D"/>
    <w:rsid w:val="00F22A8B"/>
    <w:rsid w:val="00F324D9"/>
    <w:rsid w:val="00F35016"/>
    <w:rsid w:val="00F46B33"/>
    <w:rsid w:val="00F47F3F"/>
    <w:rsid w:val="00F577B4"/>
    <w:rsid w:val="00F61A45"/>
    <w:rsid w:val="00F62951"/>
    <w:rsid w:val="00F672BF"/>
    <w:rsid w:val="00F865E5"/>
    <w:rsid w:val="00F90086"/>
    <w:rsid w:val="00F918D6"/>
    <w:rsid w:val="00F93C03"/>
    <w:rsid w:val="00F956A3"/>
    <w:rsid w:val="00F956C0"/>
    <w:rsid w:val="00FA2EA7"/>
    <w:rsid w:val="00FA40E1"/>
    <w:rsid w:val="00FA45B5"/>
    <w:rsid w:val="00FB0AEE"/>
    <w:rsid w:val="00FB274F"/>
    <w:rsid w:val="00FC053B"/>
    <w:rsid w:val="00FC349D"/>
    <w:rsid w:val="00FC3DCA"/>
    <w:rsid w:val="00FD174E"/>
    <w:rsid w:val="00FD5A11"/>
    <w:rsid w:val="00FD6FB0"/>
    <w:rsid w:val="00FE471D"/>
    <w:rsid w:val="00FF339D"/>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156ED"/>
  <w15:docId w15:val="{0836F0FB-9C13-4B7D-8A41-CE503562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2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styleId="UnresolvedMention">
    <w:name w:val="Unresolved Mention"/>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013E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r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ndidate.hr-manager.net/ApplicationInit.aspx?cid=1036&amp;ProjectId=176560&amp;DepartmentId=19001&amp;SkipAdvertisement=tru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V751\OneDrive%20-%20Danish%20Refugee%20Council\Documents%20-%20HR\2024%20HR%20Shared%20Folder\Recruitments\Recruitment%20Forms\JA_Rea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dbc05711518b0eccfe3906d4725915bf">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ffbff9ebe2177162787d263900bf96cc"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2.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3.xml><?xml version="1.0" encoding="utf-8"?>
<ds:datastoreItem xmlns:ds="http://schemas.openxmlformats.org/officeDocument/2006/customXml" ds:itemID="{EA110245-2574-4E6F-B4A0-23DF11569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JA_Ready Template.dotx</Template>
  <TotalTime>40</TotalTime>
  <Pages>4</Pages>
  <Words>1110</Words>
  <Characters>6333</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Areej Mohammed</cp:lastModifiedBy>
  <cp:revision>39</cp:revision>
  <cp:lastPrinted>2019-07-18T15:22:00Z</cp:lastPrinted>
  <dcterms:created xsi:type="dcterms:W3CDTF">2026-08-09T11:06:00Z</dcterms:created>
  <dcterms:modified xsi:type="dcterms:W3CDTF">2026-08-09T12:20:00Z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