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CC444" w14:textId="5850676B" w:rsidR="0012533A" w:rsidRPr="0032186E" w:rsidRDefault="00755BA7" w:rsidP="00BB011E">
      <w:pPr>
        <w:spacing w:after="0"/>
        <w:jc w:val="center"/>
        <w:rPr>
          <w:rFonts w:cstheme="minorHAnsi"/>
          <w:b/>
          <w:rtl/>
        </w:rPr>
      </w:pPr>
      <w:r>
        <w:rPr>
          <w:rFonts w:cstheme="minorHAnsi"/>
          <w:b/>
        </w:rPr>
        <w:t xml:space="preserve">Cleaner </w:t>
      </w:r>
      <w:r>
        <w:rPr>
          <w:rFonts w:cstheme="minorHAnsi" w:hint="cs"/>
          <w:b/>
          <w:rtl/>
        </w:rPr>
        <w:t>(عامل تنظيف)</w:t>
      </w:r>
    </w:p>
    <w:p w14:paraId="2666840F" w14:textId="6C967955" w:rsidR="00926877" w:rsidRPr="0032186E" w:rsidRDefault="00705642" w:rsidP="00926877">
      <w:pPr>
        <w:spacing w:after="0"/>
        <w:jc w:val="center"/>
        <w:rPr>
          <w:rFonts w:cstheme="minorHAnsi"/>
          <w:b/>
        </w:rPr>
      </w:pPr>
      <w:r w:rsidRPr="0032186E">
        <w:rPr>
          <w:rFonts w:cstheme="minorHAnsi"/>
          <w:b/>
        </w:rPr>
        <w:t>Syria</w:t>
      </w:r>
      <w:r w:rsidR="00D22826" w:rsidRPr="0032186E">
        <w:rPr>
          <w:rFonts w:cstheme="minorHAnsi"/>
          <w:b/>
        </w:rPr>
        <w:t xml:space="preserve"> </w:t>
      </w:r>
      <w:r w:rsidR="00926877" w:rsidRPr="0032186E">
        <w:rPr>
          <w:rFonts w:cstheme="minorHAnsi"/>
          <w:b/>
        </w:rPr>
        <w:t>–</w:t>
      </w:r>
      <w:r w:rsidR="00D22826" w:rsidRPr="0032186E">
        <w:rPr>
          <w:rFonts w:cstheme="minorHAnsi"/>
          <w:b/>
        </w:rPr>
        <w:t xml:space="preserve"> </w:t>
      </w:r>
      <w:r w:rsidR="00072495">
        <w:rPr>
          <w:rFonts w:cstheme="minorHAnsi"/>
          <w:b/>
        </w:rPr>
        <w:t xml:space="preserve">Aleppo </w:t>
      </w:r>
    </w:p>
    <w:p w14:paraId="54414B6D" w14:textId="77777777" w:rsidR="00FA2EA7" w:rsidRPr="0032186E" w:rsidRDefault="00FA2EA7" w:rsidP="00926877">
      <w:pPr>
        <w:spacing w:after="0"/>
        <w:rPr>
          <w:rFonts w:cstheme="minorHAnsi"/>
        </w:rPr>
      </w:pPr>
    </w:p>
    <w:p w14:paraId="44CF6F93" w14:textId="17AF4F1B" w:rsidR="00FA2EA7" w:rsidRPr="0032186E" w:rsidRDefault="00FA2EA7" w:rsidP="00FA2EA7">
      <w:pPr>
        <w:spacing w:after="0"/>
        <w:rPr>
          <w:rFonts w:cstheme="minorHAnsi"/>
          <w:b/>
          <w:lang w:val="en-US"/>
        </w:rPr>
      </w:pPr>
      <w:r w:rsidRPr="0032186E">
        <w:rPr>
          <w:rFonts w:cstheme="minorHAnsi"/>
          <w:b/>
          <w:lang w:val="en-US"/>
        </w:rPr>
        <w:t>Who are we?</w:t>
      </w:r>
    </w:p>
    <w:p w14:paraId="2C3FC2BB" w14:textId="77777777" w:rsidR="00705642" w:rsidRPr="00222537" w:rsidRDefault="00705642" w:rsidP="00705642">
      <w:pPr>
        <w:pStyle w:val="NormalWeb"/>
        <w:shd w:val="clear" w:color="auto" w:fill="FFFFFF"/>
        <w:spacing w:after="0"/>
        <w:rPr>
          <w:rFonts w:asciiTheme="minorHAnsi" w:hAnsiTheme="minorHAnsi" w:cstheme="minorHAnsi"/>
          <w:sz w:val="22"/>
          <w:szCs w:val="22"/>
          <w:lang w:val="en-US"/>
        </w:rPr>
      </w:pPr>
      <w:r w:rsidRPr="0032186E">
        <w:rPr>
          <w:rFonts w:asciiTheme="minorHAnsi" w:hAnsiTheme="minorHAnsi" w:cstheme="minorHAnsi"/>
          <w:sz w:val="22"/>
          <w:szCs w:val="22"/>
        </w:rPr>
        <w:t xml:space="preserve">The Danish Refugee Council assists refugees and internally displaced persons across the globe: we provide emergency aid, fight for their rights, and strengthen their opportunity for a brighter future. </w:t>
      </w:r>
      <w:r w:rsidRPr="00222537">
        <w:rPr>
          <w:rFonts w:asciiTheme="minorHAnsi" w:hAnsiTheme="minorHAnsi" w:cstheme="minorHAnsi"/>
          <w:sz w:val="22"/>
          <w:szCs w:val="22"/>
          <w:lang w:val="en-US"/>
        </w:rPr>
        <w:t>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251E422C" w14:textId="77777777" w:rsidR="00705642" w:rsidRPr="00222537" w:rsidRDefault="00705642" w:rsidP="00705642">
      <w:pPr>
        <w:pStyle w:val="NormalWeb"/>
        <w:shd w:val="clear" w:color="auto" w:fill="FFFFFF"/>
        <w:rPr>
          <w:rFonts w:asciiTheme="minorHAnsi" w:hAnsiTheme="minorHAnsi" w:cstheme="minorHAnsi"/>
          <w:sz w:val="22"/>
          <w:szCs w:val="22"/>
          <w:lang w:val="en-US"/>
        </w:rPr>
      </w:pPr>
      <w:r w:rsidRPr="00222537">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4DD5B58" w14:textId="77777777" w:rsidR="00705642" w:rsidRPr="00222537" w:rsidRDefault="00705642" w:rsidP="00705642">
      <w:pPr>
        <w:pStyle w:val="NormalWeb"/>
        <w:shd w:val="clear" w:color="auto" w:fill="FFFFFF"/>
        <w:rPr>
          <w:rFonts w:asciiTheme="minorHAnsi" w:hAnsiTheme="minorHAnsi" w:cstheme="minorHAnsi"/>
          <w:sz w:val="22"/>
          <w:szCs w:val="22"/>
          <w:lang w:val="en-US"/>
        </w:rPr>
      </w:pPr>
      <w:r w:rsidRPr="00222537">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B05EBC8" w14:textId="77777777" w:rsidR="00705642" w:rsidRPr="00222537" w:rsidRDefault="00705642" w:rsidP="00705642">
      <w:pPr>
        <w:pStyle w:val="NormalWeb"/>
        <w:spacing w:after="0"/>
        <w:jc w:val="both"/>
        <w:rPr>
          <w:rFonts w:asciiTheme="minorHAnsi" w:hAnsiTheme="minorHAnsi" w:cstheme="minorHAnsi"/>
          <w:b/>
          <w:bCs/>
          <w:sz w:val="22"/>
          <w:szCs w:val="22"/>
          <w:lang w:val="en-US"/>
        </w:rPr>
      </w:pPr>
      <w:r w:rsidRPr="00222537">
        <w:rPr>
          <w:rFonts w:asciiTheme="minorHAnsi" w:hAnsiTheme="minorHAnsi" w:cstheme="minorHAnsi"/>
          <w:b/>
          <w:bCs/>
          <w:sz w:val="22"/>
          <w:szCs w:val="22"/>
          <w:lang w:val="en-US"/>
        </w:rPr>
        <w:t>DRC Syria</w:t>
      </w:r>
    </w:p>
    <w:p w14:paraId="0FDB3126" w14:textId="77777777" w:rsidR="00C42FB0" w:rsidRPr="00D12A39" w:rsidRDefault="00C42FB0" w:rsidP="00C42FB0">
      <w:pPr>
        <w:pStyle w:val="NormalWeb"/>
        <w:spacing w:after="0"/>
        <w:jc w:val="both"/>
        <w:rPr>
          <w:rFonts w:cstheme="minorHAnsi"/>
          <w:lang w:val="en-US"/>
        </w:rPr>
      </w:pPr>
      <w:r w:rsidRPr="00D12A39">
        <w:rPr>
          <w:rFonts w:cstheme="minorHAnsi"/>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66F9477C" w14:textId="77777777" w:rsidR="00C42FB0" w:rsidRPr="00D12A39" w:rsidRDefault="00C42FB0" w:rsidP="00C42FB0">
      <w:pPr>
        <w:pStyle w:val="NormalWeb"/>
        <w:spacing w:after="0"/>
        <w:jc w:val="both"/>
        <w:rPr>
          <w:rFonts w:cstheme="minorHAnsi"/>
          <w:lang w:val="en-US"/>
        </w:rPr>
      </w:pPr>
      <w:r w:rsidRPr="00D12A39">
        <w:rPr>
          <w:rFonts w:cstheme="minorHAnsi"/>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D12A39">
        <w:rPr>
          <w:rFonts w:cstheme="minorHAnsi"/>
          <w:lang w:val="en-US"/>
        </w:rPr>
        <w:t>programmes</w:t>
      </w:r>
      <w:proofErr w:type="spellEnd"/>
      <w:r w:rsidRPr="00D12A39">
        <w:rPr>
          <w:rFonts w:cstheme="minorHAnsi"/>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Türkiye and Iraq, DRC offers a cross-border, regional response to the Syria crisis, through cross-border protection monitoring, advocacy, and trends analysis</w:t>
      </w:r>
    </w:p>
    <w:p w14:paraId="392225C8" w14:textId="77777777" w:rsidR="00705642" w:rsidRPr="00222537" w:rsidRDefault="00705642" w:rsidP="00216E7D">
      <w:pPr>
        <w:spacing w:after="0"/>
        <w:rPr>
          <w:rFonts w:cstheme="minorHAnsi"/>
          <w:b/>
          <w:lang w:val="en-US"/>
        </w:rPr>
      </w:pPr>
    </w:p>
    <w:p w14:paraId="22C1C484" w14:textId="2811421D" w:rsidR="00F46B33" w:rsidRPr="00222537" w:rsidRDefault="00E70A72" w:rsidP="00B67E68">
      <w:pPr>
        <w:pStyle w:val="NormalWeb"/>
        <w:spacing w:after="0"/>
        <w:jc w:val="both"/>
        <w:rPr>
          <w:rFonts w:asciiTheme="minorHAnsi" w:hAnsiTheme="minorHAnsi" w:cstheme="minorHAnsi"/>
          <w:b/>
          <w:bCs/>
          <w:sz w:val="22"/>
          <w:szCs w:val="22"/>
          <w:lang w:val="en-US"/>
        </w:rPr>
      </w:pPr>
      <w:r w:rsidRPr="00222537">
        <w:rPr>
          <w:rFonts w:asciiTheme="minorHAnsi" w:hAnsiTheme="minorHAnsi" w:cstheme="minorHAnsi"/>
          <w:b/>
          <w:bCs/>
          <w:sz w:val="22"/>
          <w:szCs w:val="22"/>
          <w:lang w:val="en-US"/>
        </w:rPr>
        <w:t>About the job</w:t>
      </w:r>
    </w:p>
    <w:p w14:paraId="07879371" w14:textId="79011BED" w:rsidR="00B139E5" w:rsidRPr="00222537" w:rsidRDefault="001C0CA1" w:rsidP="001C0CA1">
      <w:pPr>
        <w:pStyle w:val="NormalWeb"/>
        <w:spacing w:after="0"/>
        <w:jc w:val="both"/>
        <w:rPr>
          <w:rFonts w:asciiTheme="minorHAnsi" w:eastAsiaTheme="minorEastAsia" w:hAnsiTheme="minorHAnsi" w:cstheme="minorHAnsi"/>
          <w:color w:val="auto"/>
          <w:sz w:val="22"/>
          <w:szCs w:val="22"/>
          <w:lang w:val="en-US" w:eastAsia="da-DK"/>
        </w:rPr>
      </w:pPr>
      <w:r w:rsidRPr="00222537">
        <w:rPr>
          <w:rFonts w:asciiTheme="minorHAnsi" w:eastAsiaTheme="minorEastAsia" w:hAnsiTheme="minorHAnsi" w:cstheme="minorHAnsi"/>
          <w:color w:val="auto"/>
          <w:sz w:val="22"/>
          <w:szCs w:val="22"/>
          <w:lang w:val="en-US" w:eastAsia="da-DK"/>
        </w:rPr>
        <w:t>To provide a high standard of hygiene and cleanliness throughout DRC buildings by ensuring deep cleaning of the building and keeping all areas neat and tidy.</w:t>
      </w:r>
    </w:p>
    <w:p w14:paraId="159BAF02" w14:textId="77777777" w:rsidR="001C0CA1" w:rsidRPr="00222537" w:rsidRDefault="001C0CA1" w:rsidP="001C0CA1">
      <w:pPr>
        <w:pStyle w:val="NormalWeb"/>
        <w:spacing w:after="0"/>
        <w:jc w:val="both"/>
        <w:rPr>
          <w:rFonts w:asciiTheme="minorHAnsi" w:hAnsiTheme="minorHAnsi" w:cstheme="minorHAnsi"/>
          <w:sz w:val="22"/>
          <w:szCs w:val="22"/>
          <w:lang w:val="en-US"/>
        </w:rPr>
      </w:pPr>
    </w:p>
    <w:p w14:paraId="138FCD16" w14:textId="116DA583" w:rsidR="00FA2EA7" w:rsidRPr="0032186E" w:rsidRDefault="00FA2EA7" w:rsidP="00A70DE6">
      <w:pPr>
        <w:jc w:val="both"/>
        <w:rPr>
          <w:rFonts w:cstheme="minorHAnsi"/>
          <w:b/>
          <w:lang w:val="en-US"/>
        </w:rPr>
      </w:pPr>
      <w:r w:rsidRPr="0032186E">
        <w:rPr>
          <w:rFonts w:cstheme="minorHAnsi"/>
          <w:b/>
          <w:lang w:val="en-US"/>
        </w:rPr>
        <w:t>Duties and Responsibilities</w:t>
      </w:r>
    </w:p>
    <w:p w14:paraId="45441DCD" w14:textId="73AB4403" w:rsidR="001C0CA1" w:rsidRPr="001C0CA1" w:rsidRDefault="001C0CA1" w:rsidP="00064AA6">
      <w:pPr>
        <w:pStyle w:val="ListParagraph"/>
        <w:numPr>
          <w:ilvl w:val="0"/>
          <w:numId w:val="3"/>
        </w:numPr>
        <w:rPr>
          <w:rFonts w:cstheme="minorHAnsi"/>
          <w:lang w:val="en-US"/>
        </w:rPr>
      </w:pPr>
      <w:r w:rsidRPr="001C0CA1">
        <w:rPr>
          <w:rFonts w:cstheme="minorHAnsi"/>
          <w:lang w:val="en-US"/>
        </w:rPr>
        <w:t>Mop/sweep floors, stairs, balconies; twice a week.</w:t>
      </w:r>
    </w:p>
    <w:p w14:paraId="6138128B" w14:textId="3B28367E" w:rsidR="001C0CA1" w:rsidRPr="001C0CA1" w:rsidRDefault="001C0CA1" w:rsidP="00064AA6">
      <w:pPr>
        <w:pStyle w:val="ListParagraph"/>
        <w:numPr>
          <w:ilvl w:val="0"/>
          <w:numId w:val="3"/>
        </w:numPr>
        <w:rPr>
          <w:rFonts w:cstheme="minorHAnsi"/>
          <w:lang w:val="en-US"/>
        </w:rPr>
      </w:pPr>
      <w:r w:rsidRPr="001C0CA1">
        <w:rPr>
          <w:rFonts w:cstheme="minorHAnsi"/>
          <w:lang w:val="en-US"/>
        </w:rPr>
        <w:t>Clean the bathrooms and the sinks, twice a week.</w:t>
      </w:r>
    </w:p>
    <w:p w14:paraId="3F2C5854" w14:textId="2013004F" w:rsidR="001C0CA1" w:rsidRPr="001C0CA1" w:rsidRDefault="001C0CA1" w:rsidP="00064AA6">
      <w:pPr>
        <w:pStyle w:val="ListParagraph"/>
        <w:numPr>
          <w:ilvl w:val="0"/>
          <w:numId w:val="3"/>
        </w:numPr>
        <w:rPr>
          <w:rFonts w:cstheme="minorHAnsi"/>
          <w:lang w:val="en-US"/>
        </w:rPr>
      </w:pPr>
      <w:r w:rsidRPr="001C0CA1">
        <w:rPr>
          <w:rFonts w:cstheme="minorHAnsi"/>
          <w:lang w:val="en-US"/>
        </w:rPr>
        <w:t>Clean windows (internal side) and windows frames, glass partitions, and glass doors; weekly or monthly</w:t>
      </w:r>
    </w:p>
    <w:p w14:paraId="234575B2" w14:textId="30CB3DF2" w:rsidR="001C0CA1" w:rsidRPr="001C0CA1" w:rsidRDefault="001C0CA1" w:rsidP="00064AA6">
      <w:pPr>
        <w:pStyle w:val="ListParagraph"/>
        <w:numPr>
          <w:ilvl w:val="0"/>
          <w:numId w:val="3"/>
        </w:numPr>
        <w:rPr>
          <w:rFonts w:cstheme="minorHAnsi"/>
          <w:lang w:val="en-US"/>
        </w:rPr>
      </w:pPr>
      <w:r w:rsidRPr="001C0CA1">
        <w:rPr>
          <w:rFonts w:cstheme="minorHAnsi"/>
          <w:lang w:val="en-US"/>
        </w:rPr>
        <w:t>Dust all furniture and rub surfaces (desks, side tables, bookshelves, filling cabinets, chairs); twice a week.</w:t>
      </w:r>
    </w:p>
    <w:p w14:paraId="3AC0E5B6" w14:textId="3F27EE59" w:rsidR="001C0CA1" w:rsidRPr="001C0CA1" w:rsidRDefault="001C0CA1" w:rsidP="00064AA6">
      <w:pPr>
        <w:pStyle w:val="ListParagraph"/>
        <w:numPr>
          <w:ilvl w:val="0"/>
          <w:numId w:val="3"/>
        </w:numPr>
        <w:rPr>
          <w:rFonts w:cstheme="minorHAnsi"/>
          <w:lang w:val="en-US"/>
        </w:rPr>
      </w:pPr>
      <w:r w:rsidRPr="001C0CA1">
        <w:rPr>
          <w:rFonts w:cstheme="minorHAnsi"/>
          <w:lang w:val="en-US"/>
        </w:rPr>
        <w:t>Clean IT equipment lightly to remove dust, twice a week.</w:t>
      </w:r>
    </w:p>
    <w:p w14:paraId="15394BDD" w14:textId="71B0DD2C" w:rsidR="001C0CA1" w:rsidRPr="001C0CA1" w:rsidRDefault="001C0CA1" w:rsidP="00064AA6">
      <w:pPr>
        <w:pStyle w:val="ListParagraph"/>
        <w:numPr>
          <w:ilvl w:val="0"/>
          <w:numId w:val="3"/>
        </w:numPr>
        <w:rPr>
          <w:rFonts w:cstheme="minorHAnsi"/>
          <w:lang w:val="en-US"/>
        </w:rPr>
      </w:pPr>
      <w:r w:rsidRPr="001C0CA1">
        <w:rPr>
          <w:rFonts w:cstheme="minorHAnsi"/>
          <w:lang w:val="en-US"/>
        </w:rPr>
        <w:t>Empty trash bins and change plastic bags, twice a week.</w:t>
      </w:r>
    </w:p>
    <w:p w14:paraId="52202178" w14:textId="67C7554A" w:rsidR="001C0CA1" w:rsidRPr="001C0CA1" w:rsidRDefault="001C0CA1" w:rsidP="00064AA6">
      <w:pPr>
        <w:pStyle w:val="ListParagraph"/>
        <w:numPr>
          <w:ilvl w:val="0"/>
          <w:numId w:val="3"/>
        </w:numPr>
        <w:rPr>
          <w:rFonts w:cstheme="minorHAnsi"/>
          <w:lang w:val="en-US"/>
        </w:rPr>
      </w:pPr>
      <w:r w:rsidRPr="001C0CA1">
        <w:rPr>
          <w:rFonts w:cstheme="minorHAnsi"/>
          <w:lang w:val="en-US"/>
        </w:rPr>
        <w:t>Clean the refrigerator and the cook, twice a week.</w:t>
      </w:r>
    </w:p>
    <w:p w14:paraId="35B0DDAC" w14:textId="28B8C3AD" w:rsidR="001C0CA1" w:rsidRPr="001C0CA1" w:rsidRDefault="001C0CA1" w:rsidP="00064AA6">
      <w:pPr>
        <w:pStyle w:val="ListParagraph"/>
        <w:numPr>
          <w:ilvl w:val="0"/>
          <w:numId w:val="3"/>
        </w:numPr>
        <w:rPr>
          <w:rFonts w:cstheme="minorHAnsi"/>
          <w:lang w:val="en-US"/>
        </w:rPr>
      </w:pPr>
      <w:r w:rsidRPr="001C0CA1">
        <w:rPr>
          <w:rFonts w:cstheme="minorHAnsi"/>
          <w:lang w:val="en-US"/>
        </w:rPr>
        <w:t>Share with the Admin Officer cleaning materials list that are required on a monthly basis.</w:t>
      </w:r>
    </w:p>
    <w:p w14:paraId="5D34EA99" w14:textId="107DD3F0" w:rsidR="001C0CA1" w:rsidRPr="001C0CA1" w:rsidRDefault="001C0CA1" w:rsidP="00064AA6">
      <w:pPr>
        <w:pStyle w:val="ListParagraph"/>
        <w:numPr>
          <w:ilvl w:val="0"/>
          <w:numId w:val="3"/>
        </w:numPr>
        <w:rPr>
          <w:rFonts w:cstheme="minorHAnsi"/>
          <w:lang w:val="en-US"/>
        </w:rPr>
      </w:pPr>
      <w:r w:rsidRPr="001C0CA1">
        <w:rPr>
          <w:rFonts w:cstheme="minorHAnsi"/>
          <w:lang w:val="en-US"/>
        </w:rPr>
        <w:lastRenderedPageBreak/>
        <w:t>Identify and report possible repair/s.</w:t>
      </w:r>
    </w:p>
    <w:p w14:paraId="5218C4A0" w14:textId="4451ED87" w:rsidR="001C0CA1" w:rsidRPr="001C0CA1" w:rsidRDefault="001C0CA1" w:rsidP="00064AA6">
      <w:pPr>
        <w:pStyle w:val="ListParagraph"/>
        <w:numPr>
          <w:ilvl w:val="0"/>
          <w:numId w:val="3"/>
        </w:numPr>
        <w:rPr>
          <w:rFonts w:cstheme="minorHAnsi"/>
          <w:lang w:val="en-US"/>
        </w:rPr>
      </w:pPr>
      <w:r w:rsidRPr="001C0CA1">
        <w:rPr>
          <w:rFonts w:cstheme="minorHAnsi"/>
          <w:lang w:val="en-US"/>
        </w:rPr>
        <w:t>Take care of all household items and maintain good use of them all. Example; flowers.</w:t>
      </w:r>
    </w:p>
    <w:p w14:paraId="1B3C0E30" w14:textId="465F079C" w:rsidR="001C0CA1" w:rsidRPr="001C0CA1" w:rsidRDefault="001C0CA1" w:rsidP="00064AA6">
      <w:pPr>
        <w:pStyle w:val="ListParagraph"/>
        <w:numPr>
          <w:ilvl w:val="0"/>
          <w:numId w:val="3"/>
        </w:numPr>
        <w:rPr>
          <w:rFonts w:cstheme="minorHAnsi"/>
          <w:lang w:val="en-US"/>
        </w:rPr>
      </w:pPr>
      <w:r w:rsidRPr="001C0CA1">
        <w:rPr>
          <w:rFonts w:cstheme="minorHAnsi"/>
          <w:lang w:val="en-US"/>
        </w:rPr>
        <w:t>Clear garbage from the premises each day of work</w:t>
      </w:r>
    </w:p>
    <w:p w14:paraId="69F8F5AB" w14:textId="7A04EECB" w:rsidR="001C0CA1" w:rsidRPr="001C0CA1" w:rsidRDefault="001C0CA1" w:rsidP="00064AA6">
      <w:pPr>
        <w:pStyle w:val="ListParagraph"/>
        <w:numPr>
          <w:ilvl w:val="0"/>
          <w:numId w:val="3"/>
        </w:numPr>
        <w:rPr>
          <w:rFonts w:cstheme="minorHAnsi"/>
          <w:lang w:val="en-US"/>
        </w:rPr>
      </w:pPr>
      <w:r w:rsidRPr="001C0CA1">
        <w:rPr>
          <w:rFonts w:cstheme="minorHAnsi"/>
          <w:lang w:val="en-US"/>
        </w:rPr>
        <w:t>Undertake any other duties as may be required from time to time.</w:t>
      </w:r>
    </w:p>
    <w:p w14:paraId="57B5249B" w14:textId="16FD42AA" w:rsidR="001C0CA1" w:rsidRPr="001C0CA1" w:rsidRDefault="001C0CA1" w:rsidP="00064AA6">
      <w:pPr>
        <w:pStyle w:val="ListParagraph"/>
        <w:numPr>
          <w:ilvl w:val="0"/>
          <w:numId w:val="3"/>
        </w:numPr>
        <w:rPr>
          <w:rFonts w:cstheme="minorHAnsi"/>
          <w:lang w:val="en-US"/>
        </w:rPr>
      </w:pPr>
      <w:r w:rsidRPr="001C0CA1">
        <w:rPr>
          <w:rFonts w:cstheme="minorHAnsi"/>
          <w:lang w:val="en-US"/>
        </w:rPr>
        <w:t>Act as back up in absence of other DRC cleaners.</w:t>
      </w:r>
    </w:p>
    <w:p w14:paraId="6503B320" w14:textId="5B4A3F73" w:rsidR="00926877" w:rsidRPr="00222537" w:rsidRDefault="00926877" w:rsidP="001C0CA1">
      <w:pPr>
        <w:rPr>
          <w:rFonts w:cstheme="minorHAnsi"/>
          <w:lang w:val="en-US"/>
        </w:rPr>
      </w:pPr>
      <w:r w:rsidRPr="00222537">
        <w:rPr>
          <w:rFonts w:cstheme="minorHAnsi"/>
          <w:b/>
          <w:lang w:val="en-US"/>
        </w:rPr>
        <w:t>Experience and technical competencies:</w:t>
      </w:r>
      <w:r w:rsidRPr="00222537">
        <w:rPr>
          <w:rFonts w:cstheme="minorHAnsi"/>
          <w:lang w:val="en-US"/>
        </w:rPr>
        <w:t xml:space="preserve"> (include years of experience) </w:t>
      </w:r>
    </w:p>
    <w:p w14:paraId="116EC578" w14:textId="576815FF" w:rsidR="001C0CA1" w:rsidRPr="001C0CA1" w:rsidRDefault="00396B58" w:rsidP="00064AA6">
      <w:pPr>
        <w:pStyle w:val="ListParagraph"/>
        <w:keepNext/>
        <w:keepLines/>
        <w:numPr>
          <w:ilvl w:val="0"/>
          <w:numId w:val="4"/>
        </w:numPr>
        <w:rPr>
          <w:rFonts w:cstheme="minorHAnsi"/>
          <w:lang w:val="en-US"/>
        </w:rPr>
      </w:pPr>
      <w:r>
        <w:rPr>
          <w:rFonts w:cstheme="minorHAnsi"/>
          <w:lang w:val="en-US"/>
        </w:rPr>
        <w:t>1-</w:t>
      </w:r>
      <w:r w:rsidR="001C0CA1" w:rsidRPr="001C0CA1">
        <w:rPr>
          <w:rFonts w:cstheme="minorHAnsi"/>
          <w:lang w:val="en-US"/>
        </w:rPr>
        <w:t>2 previous experiences as a cleaner/Office Tea-person</w:t>
      </w:r>
    </w:p>
    <w:p w14:paraId="619A3594" w14:textId="604DA7F1"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Basic English proficiency</w:t>
      </w:r>
    </w:p>
    <w:p w14:paraId="74065650" w14:textId="16620430"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Fluent in Local Language</w:t>
      </w:r>
    </w:p>
    <w:p w14:paraId="322A3C51" w14:textId="050B2871"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Demonstrate integrity, honesty, and proactivity.</w:t>
      </w:r>
    </w:p>
    <w:p w14:paraId="1958AFA4" w14:textId="49AA092A"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The ability to work independently with minimal supervision.</w:t>
      </w:r>
    </w:p>
    <w:p w14:paraId="7A56F39A" w14:textId="0AC01847"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The ability to follow health and safety standards.</w:t>
      </w:r>
    </w:p>
    <w:p w14:paraId="4CC7EEAF" w14:textId="616DB568" w:rsidR="001C0CA1" w:rsidRPr="001C0CA1" w:rsidRDefault="001C0CA1" w:rsidP="00064AA6">
      <w:pPr>
        <w:pStyle w:val="ListParagraph"/>
        <w:keepNext/>
        <w:keepLines/>
        <w:numPr>
          <w:ilvl w:val="0"/>
          <w:numId w:val="4"/>
        </w:numPr>
        <w:rPr>
          <w:rFonts w:cstheme="minorHAnsi"/>
          <w:lang w:val="en-US"/>
        </w:rPr>
      </w:pPr>
      <w:r w:rsidRPr="001C0CA1">
        <w:rPr>
          <w:rFonts w:cstheme="minorHAnsi"/>
          <w:lang w:val="en-US"/>
        </w:rPr>
        <w:t>Previous experience in international organizations or/ UN Agencies organizations is an added advantage.</w:t>
      </w:r>
    </w:p>
    <w:p w14:paraId="7C12F202" w14:textId="781EB30D" w:rsidR="00C53D44" w:rsidRPr="00B4627D" w:rsidRDefault="009D7A21" w:rsidP="001C0CA1">
      <w:pPr>
        <w:keepNext/>
        <w:keepLines/>
        <w:rPr>
          <w:rFonts w:cstheme="minorHAnsi"/>
          <w:b/>
          <w:lang w:val="en-US" w:eastAsia="en-US"/>
        </w:rPr>
      </w:pPr>
      <w:r w:rsidRPr="00B4627D">
        <w:rPr>
          <w:rFonts w:cstheme="minorHAnsi"/>
          <w:b/>
          <w:lang w:val="en-US" w:eastAsia="en-US"/>
        </w:rPr>
        <w:t>Education:</w:t>
      </w:r>
    </w:p>
    <w:p w14:paraId="5CDAE225" w14:textId="13350057" w:rsidR="005028B4" w:rsidRPr="00222537" w:rsidRDefault="001C0CA1" w:rsidP="007D7E40">
      <w:pPr>
        <w:keepNext/>
        <w:keepLines/>
        <w:rPr>
          <w:rFonts w:eastAsia="Times New Roman" w:cstheme="minorHAnsi"/>
          <w:lang w:val="en-US"/>
        </w:rPr>
      </w:pPr>
      <w:r w:rsidRPr="00222537">
        <w:rPr>
          <w:rFonts w:eastAsia="Times New Roman" w:cstheme="minorHAnsi"/>
          <w:lang w:val="en-US"/>
        </w:rPr>
        <w:t>High School Certification</w:t>
      </w:r>
    </w:p>
    <w:p w14:paraId="694698CF" w14:textId="6521CDA3" w:rsidR="009D7A21" w:rsidRPr="00222537" w:rsidRDefault="009D7A21" w:rsidP="007D7E40">
      <w:pPr>
        <w:keepNext/>
        <w:keepLines/>
        <w:rPr>
          <w:rFonts w:cstheme="minorHAnsi"/>
          <w:lang w:val="en-US"/>
        </w:rPr>
      </w:pPr>
      <w:r w:rsidRPr="0032186E">
        <w:rPr>
          <w:rFonts w:cstheme="minorHAnsi"/>
          <w:b/>
          <w:lang w:val="en-US" w:eastAsia="en-US"/>
        </w:rPr>
        <w:t>Languages:</w:t>
      </w:r>
    </w:p>
    <w:p w14:paraId="52EE93E6" w14:textId="77777777" w:rsidR="001C0CA1" w:rsidRDefault="001C0CA1" w:rsidP="0032186E">
      <w:pPr>
        <w:jc w:val="both"/>
        <w:rPr>
          <w:rFonts w:ascii="Arial" w:hAnsi="Arial" w:cs="Arial"/>
          <w:color w:val="171717"/>
          <w:sz w:val="19"/>
          <w:szCs w:val="19"/>
          <w:lang w:val="en-US"/>
        </w:rPr>
      </w:pPr>
      <w:r>
        <w:rPr>
          <w:rFonts w:ascii="Arial" w:hAnsi="Arial" w:cs="Arial"/>
          <w:color w:val="171717"/>
          <w:sz w:val="19"/>
          <w:szCs w:val="19"/>
          <w:lang w:val="en-US"/>
        </w:rPr>
        <w:t>Arabic and English</w:t>
      </w:r>
    </w:p>
    <w:p w14:paraId="6D3023F2" w14:textId="6AD6F129" w:rsidR="009D7A21" w:rsidRPr="00222537" w:rsidRDefault="009D7A21" w:rsidP="0032186E">
      <w:pPr>
        <w:jc w:val="both"/>
        <w:rPr>
          <w:rFonts w:cstheme="minorHAnsi"/>
          <w:lang w:val="en-US"/>
        </w:rPr>
      </w:pPr>
      <w:r w:rsidRPr="0032186E">
        <w:rPr>
          <w:rFonts w:cstheme="minorHAnsi"/>
          <w:i/>
          <w:iCs/>
          <w:lang w:val="en-US"/>
        </w:rPr>
        <w:t>In this position, you are expected to demonstrate DRC’ five core competencies:  </w:t>
      </w:r>
    </w:p>
    <w:p w14:paraId="6ADFF857" w14:textId="77777777" w:rsidR="009D7A21" w:rsidRPr="00222537" w:rsidRDefault="009D7A21" w:rsidP="00064AA6">
      <w:pPr>
        <w:pStyle w:val="ListParagraph"/>
        <w:numPr>
          <w:ilvl w:val="0"/>
          <w:numId w:val="2"/>
        </w:numPr>
        <w:shd w:val="clear" w:color="auto" w:fill="FFFFFF"/>
        <w:spacing w:after="0" w:line="240" w:lineRule="auto"/>
        <w:rPr>
          <w:rFonts w:eastAsia="Times New Roman" w:cstheme="minorHAnsi"/>
          <w:color w:val="000000"/>
          <w:lang w:val="en-US"/>
        </w:rPr>
      </w:pPr>
      <w:r w:rsidRPr="00222537">
        <w:rPr>
          <w:rFonts w:eastAsia="Times New Roman" w:cstheme="minorHAnsi"/>
          <w:b/>
          <w:bCs/>
          <w:color w:val="000000"/>
          <w:lang w:val="en-US"/>
        </w:rPr>
        <w:t>Striving for excellence:</w:t>
      </w:r>
      <w:r w:rsidRPr="00222537">
        <w:rPr>
          <w:rFonts w:eastAsia="Times New Roman" w:cstheme="minorHAnsi"/>
          <w:color w:val="000000"/>
          <w:lang w:val="en-US"/>
        </w:rPr>
        <w:t xml:space="preserve"> You focus on reaching results while ensuring an efficient process.  </w:t>
      </w:r>
    </w:p>
    <w:p w14:paraId="2D472482" w14:textId="77777777" w:rsidR="009D7A21" w:rsidRPr="00222537" w:rsidRDefault="009D7A21" w:rsidP="00064AA6">
      <w:pPr>
        <w:pStyle w:val="ListParagraph"/>
        <w:numPr>
          <w:ilvl w:val="0"/>
          <w:numId w:val="2"/>
        </w:numPr>
        <w:shd w:val="clear" w:color="auto" w:fill="FFFFFF"/>
        <w:spacing w:after="0" w:line="240" w:lineRule="auto"/>
        <w:rPr>
          <w:rFonts w:eastAsia="Times New Roman" w:cstheme="minorHAnsi"/>
          <w:color w:val="000000"/>
          <w:lang w:val="en-US"/>
        </w:rPr>
      </w:pPr>
      <w:r w:rsidRPr="00222537">
        <w:rPr>
          <w:rFonts w:eastAsia="Times New Roman" w:cstheme="minorHAnsi"/>
          <w:b/>
          <w:bCs/>
          <w:color w:val="000000"/>
          <w:lang w:val="en-US"/>
        </w:rPr>
        <w:t>Collaborating:</w:t>
      </w:r>
      <w:r w:rsidRPr="00222537">
        <w:rPr>
          <w:rFonts w:eastAsia="Times New Roman" w:cstheme="minorHAnsi"/>
          <w:color w:val="000000"/>
          <w:lang w:val="en-US"/>
        </w:rPr>
        <w:t xml:space="preserve"> You involve relevant parties and encourage feedback.  </w:t>
      </w:r>
    </w:p>
    <w:p w14:paraId="1D504F4B" w14:textId="77777777" w:rsidR="009D7A21" w:rsidRPr="00222537" w:rsidRDefault="009D7A21" w:rsidP="00064AA6">
      <w:pPr>
        <w:pStyle w:val="ListParagraph"/>
        <w:numPr>
          <w:ilvl w:val="0"/>
          <w:numId w:val="2"/>
        </w:numPr>
        <w:shd w:val="clear" w:color="auto" w:fill="FFFFFF"/>
        <w:spacing w:after="0" w:line="240" w:lineRule="auto"/>
        <w:rPr>
          <w:rFonts w:eastAsia="Times New Roman" w:cstheme="minorHAnsi"/>
          <w:color w:val="000000"/>
          <w:lang w:val="en-US"/>
        </w:rPr>
      </w:pPr>
      <w:r w:rsidRPr="00222537">
        <w:rPr>
          <w:rFonts w:eastAsia="Times New Roman" w:cstheme="minorHAnsi"/>
          <w:b/>
          <w:bCs/>
          <w:color w:val="000000"/>
          <w:lang w:val="en-US"/>
        </w:rPr>
        <w:t>Taking the lead:</w:t>
      </w:r>
      <w:r w:rsidRPr="00222537">
        <w:rPr>
          <w:rFonts w:eastAsia="Times New Roman" w:cstheme="minorHAnsi"/>
          <w:color w:val="000000"/>
          <w:lang w:val="en-US"/>
        </w:rPr>
        <w:t xml:space="preserve"> You take ownership and initiative while aiming for innovation.  </w:t>
      </w:r>
    </w:p>
    <w:p w14:paraId="2CFEAF56" w14:textId="77777777" w:rsidR="009D7A21" w:rsidRPr="00222537" w:rsidRDefault="009D7A21" w:rsidP="00064AA6">
      <w:pPr>
        <w:pStyle w:val="ListParagraph"/>
        <w:numPr>
          <w:ilvl w:val="0"/>
          <w:numId w:val="2"/>
        </w:numPr>
        <w:shd w:val="clear" w:color="auto" w:fill="FFFFFF"/>
        <w:spacing w:after="0" w:line="240" w:lineRule="auto"/>
        <w:rPr>
          <w:rFonts w:eastAsia="Times New Roman" w:cstheme="minorHAnsi"/>
          <w:color w:val="000000"/>
          <w:lang w:val="en-US"/>
        </w:rPr>
      </w:pPr>
      <w:r w:rsidRPr="00222537">
        <w:rPr>
          <w:rFonts w:eastAsia="Times New Roman" w:cstheme="minorHAnsi"/>
          <w:b/>
          <w:bCs/>
          <w:color w:val="000000"/>
          <w:lang w:val="en-US"/>
        </w:rPr>
        <w:t>Communicating:</w:t>
      </w:r>
      <w:r w:rsidRPr="00222537">
        <w:rPr>
          <w:rFonts w:eastAsia="Times New Roman" w:cstheme="minorHAnsi"/>
          <w:color w:val="000000"/>
          <w:lang w:val="en-US"/>
        </w:rPr>
        <w:t xml:space="preserve"> You listen and speak effectively and honestly.  </w:t>
      </w:r>
    </w:p>
    <w:p w14:paraId="41994DD5" w14:textId="77777777" w:rsidR="009D7A21" w:rsidRPr="00222537" w:rsidRDefault="009D7A21" w:rsidP="00064AA6">
      <w:pPr>
        <w:pStyle w:val="ListParagraph"/>
        <w:numPr>
          <w:ilvl w:val="0"/>
          <w:numId w:val="2"/>
        </w:numPr>
        <w:shd w:val="clear" w:color="auto" w:fill="FFFFFF"/>
        <w:spacing w:after="0" w:line="240" w:lineRule="auto"/>
        <w:rPr>
          <w:rFonts w:eastAsia="Times New Roman" w:cstheme="minorHAnsi"/>
          <w:color w:val="000000"/>
          <w:lang w:val="en-US"/>
        </w:rPr>
      </w:pPr>
      <w:r w:rsidRPr="00222537">
        <w:rPr>
          <w:rFonts w:eastAsia="Times New Roman" w:cstheme="minorHAnsi"/>
          <w:b/>
          <w:bCs/>
          <w:color w:val="000000"/>
          <w:lang w:val="en-US"/>
        </w:rPr>
        <w:t>Demonstrating integrity:</w:t>
      </w:r>
      <w:r w:rsidRPr="00222537">
        <w:rPr>
          <w:rFonts w:eastAsia="Times New Roman" w:cstheme="minorHAnsi"/>
          <w:color w:val="000000"/>
          <w:lang w:val="en-US"/>
        </w:rPr>
        <w:t xml:space="preserve"> You act in line with our vision and values.</w:t>
      </w:r>
    </w:p>
    <w:p w14:paraId="36CE30F6" w14:textId="77777777" w:rsidR="00E106E9" w:rsidRPr="00222537" w:rsidRDefault="00E106E9" w:rsidP="00216E7D">
      <w:pPr>
        <w:spacing w:after="0"/>
        <w:rPr>
          <w:rFonts w:cstheme="minorHAnsi"/>
          <w:b/>
          <w:lang w:val="en-US"/>
        </w:rPr>
      </w:pPr>
    </w:p>
    <w:p w14:paraId="6FB5B8CF" w14:textId="7E164125" w:rsidR="002E70B3" w:rsidRPr="0032186E" w:rsidRDefault="009762FB" w:rsidP="00216E7D">
      <w:pPr>
        <w:spacing w:after="0"/>
        <w:rPr>
          <w:rFonts w:cstheme="minorHAnsi"/>
          <w:b/>
          <w:lang w:val="en-US"/>
        </w:rPr>
      </w:pPr>
      <w:r w:rsidRPr="0032186E">
        <w:rPr>
          <w:rFonts w:cstheme="minorHAnsi"/>
          <w:b/>
          <w:lang w:val="en-US"/>
        </w:rPr>
        <w:t>We offer</w:t>
      </w:r>
    </w:p>
    <w:p w14:paraId="19385706" w14:textId="2B81B863" w:rsidR="009D7A21" w:rsidRPr="0032186E" w:rsidRDefault="009D7A21" w:rsidP="009D7A21">
      <w:pPr>
        <w:rPr>
          <w:rFonts w:cstheme="minorHAnsi"/>
          <w:color w:val="000000"/>
          <w:lang w:val="en-US"/>
        </w:rPr>
      </w:pPr>
      <w:r w:rsidRPr="0032186E">
        <w:rPr>
          <w:rFonts w:cstheme="minorHAnsi"/>
          <w:color w:val="000000"/>
          <w:u w:val="single"/>
          <w:lang w:val="en-US"/>
        </w:rPr>
        <w:t>Contract length:</w:t>
      </w:r>
      <w:r w:rsidR="00C42FB0">
        <w:rPr>
          <w:rFonts w:cstheme="minorHAnsi" w:hint="cs"/>
          <w:color w:val="000000"/>
          <w:u w:val="single"/>
          <w:rtl/>
          <w:lang w:val="en-US"/>
        </w:rPr>
        <w:t xml:space="preserve"> </w:t>
      </w:r>
      <w:r w:rsidR="00C42FB0">
        <w:rPr>
          <w:rFonts w:cstheme="minorHAnsi"/>
          <w:color w:val="000000"/>
          <w:u w:val="single"/>
          <w:lang w:val="en-US"/>
        </w:rPr>
        <w:t>until 31-</w:t>
      </w:r>
      <w:r w:rsidR="00175C3C">
        <w:rPr>
          <w:rFonts w:cstheme="minorHAnsi"/>
          <w:color w:val="000000"/>
          <w:u w:val="single"/>
          <w:lang w:val="en-US"/>
        </w:rPr>
        <w:t>03-2027</w:t>
      </w:r>
    </w:p>
    <w:p w14:paraId="4551BF87" w14:textId="2F59CF47" w:rsidR="009D7A21" w:rsidRPr="00222537" w:rsidRDefault="009D7A21" w:rsidP="009D7A21">
      <w:pPr>
        <w:rPr>
          <w:rFonts w:cstheme="minorHAnsi"/>
          <w:lang w:val="en-US"/>
        </w:rPr>
      </w:pPr>
      <w:r w:rsidRPr="0032186E">
        <w:rPr>
          <w:rFonts w:cstheme="minorHAnsi"/>
          <w:color w:val="000000"/>
          <w:u w:val="single"/>
          <w:lang w:val="en-US"/>
        </w:rPr>
        <w:t>Location:</w:t>
      </w:r>
      <w:r w:rsidR="00C9767D" w:rsidRPr="0032186E">
        <w:rPr>
          <w:rFonts w:cstheme="minorHAnsi"/>
          <w:color w:val="000000"/>
          <w:lang w:val="en-US"/>
        </w:rPr>
        <w:t xml:space="preserve"> </w:t>
      </w:r>
      <w:r w:rsidRPr="0032186E">
        <w:rPr>
          <w:rFonts w:cstheme="minorHAnsi"/>
          <w:color w:val="000000"/>
          <w:lang w:val="en-US"/>
        </w:rPr>
        <w:t xml:space="preserve">Syria </w:t>
      </w:r>
      <w:r w:rsidR="00072495">
        <w:rPr>
          <w:rFonts w:cstheme="minorHAnsi"/>
          <w:color w:val="000000"/>
          <w:lang w:val="en-US"/>
        </w:rPr>
        <w:t>/ Aleppo</w:t>
      </w:r>
    </w:p>
    <w:p w14:paraId="6DB89B0D" w14:textId="78D7AD55" w:rsidR="00A21D76" w:rsidRPr="0032186E" w:rsidRDefault="00472AF2" w:rsidP="00A21D76">
      <w:pPr>
        <w:rPr>
          <w:rFonts w:cstheme="minorHAnsi"/>
          <w:color w:val="000000"/>
          <w:lang w:val="en-US"/>
        </w:rPr>
      </w:pPr>
      <w:r w:rsidRPr="0032186E">
        <w:rPr>
          <w:rFonts w:cstheme="minorHAnsi"/>
          <w:color w:val="000000"/>
          <w:u w:val="single"/>
          <w:lang w:val="en-US"/>
        </w:rPr>
        <w:t xml:space="preserve">Expected </w:t>
      </w:r>
      <w:r w:rsidR="009D7A21" w:rsidRPr="0032186E">
        <w:rPr>
          <w:rFonts w:cstheme="minorHAnsi"/>
          <w:color w:val="000000"/>
          <w:u w:val="single"/>
          <w:lang w:val="en-US"/>
        </w:rPr>
        <w:t>Start date:</w:t>
      </w:r>
      <w:r w:rsidR="009D7A21" w:rsidRPr="0032186E">
        <w:rPr>
          <w:rFonts w:cstheme="minorHAnsi"/>
          <w:color w:val="000000"/>
          <w:lang w:val="en-US"/>
        </w:rPr>
        <w:t xml:space="preserve"> </w:t>
      </w:r>
      <w:r w:rsidR="00C42FB0">
        <w:rPr>
          <w:rFonts w:cstheme="minorHAnsi"/>
          <w:color w:val="000000"/>
          <w:lang w:val="en-US"/>
        </w:rPr>
        <w:t xml:space="preserve">as soon as possible </w:t>
      </w:r>
    </w:p>
    <w:p w14:paraId="7652E094" w14:textId="647E83C7" w:rsidR="00A21D76" w:rsidRPr="0032186E" w:rsidRDefault="00A21D76" w:rsidP="00A21D76">
      <w:pPr>
        <w:rPr>
          <w:rFonts w:cstheme="minorHAnsi"/>
          <w:color w:val="000000"/>
          <w:lang w:val="en-US"/>
        </w:rPr>
      </w:pPr>
    </w:p>
    <w:p w14:paraId="6492466D" w14:textId="5AA4BB55" w:rsidR="00A21D76" w:rsidRPr="0032186E" w:rsidRDefault="00A21D76" w:rsidP="00A21D76">
      <w:pPr>
        <w:rPr>
          <w:rFonts w:cstheme="minorHAnsi"/>
          <w:color w:val="000000"/>
          <w:lang w:val="en-US"/>
        </w:rPr>
      </w:pPr>
    </w:p>
    <w:p w14:paraId="7CB38FC1" w14:textId="77777777" w:rsidR="00A21D76" w:rsidRPr="0032186E" w:rsidRDefault="00A21D76" w:rsidP="00A21D76">
      <w:pPr>
        <w:rPr>
          <w:rFonts w:cstheme="minorHAnsi"/>
          <w:color w:val="000000"/>
          <w:lang w:val="en-US"/>
        </w:rPr>
      </w:pPr>
    </w:p>
    <w:p w14:paraId="6DDD330A" w14:textId="77777777" w:rsidR="00795C4B" w:rsidRDefault="00795C4B" w:rsidP="009D7A21">
      <w:pPr>
        <w:rPr>
          <w:rFonts w:cstheme="minorHAnsi"/>
          <w:b/>
          <w:lang w:val="en-US"/>
        </w:rPr>
      </w:pPr>
    </w:p>
    <w:p w14:paraId="7DF7994B" w14:textId="6276425F" w:rsidR="009D7A21" w:rsidRPr="0032186E" w:rsidRDefault="009D7A21" w:rsidP="009D7A21">
      <w:pPr>
        <w:rPr>
          <w:rFonts w:cstheme="minorHAnsi"/>
          <w:b/>
          <w:lang w:val="en-US"/>
        </w:rPr>
      </w:pPr>
      <w:r w:rsidRPr="0032186E">
        <w:rPr>
          <w:rFonts w:cstheme="minorHAnsi"/>
          <w:b/>
          <w:lang w:val="en-US"/>
        </w:rPr>
        <w:lastRenderedPageBreak/>
        <w:t>Application process</w:t>
      </w:r>
    </w:p>
    <w:p w14:paraId="7A8B4582" w14:textId="5176AC93" w:rsidR="00A21D76" w:rsidRPr="0032186E" w:rsidRDefault="009D7A21" w:rsidP="009D7A21">
      <w:pPr>
        <w:rPr>
          <w:rFonts w:cstheme="minorHAnsi"/>
          <w:i/>
          <w:lang w:val="en-US"/>
        </w:rPr>
      </w:pPr>
      <w:r w:rsidRPr="0032186E">
        <w:rPr>
          <w:rFonts w:cstheme="minorHAnsi"/>
          <w:color w:val="000000"/>
          <w:lang w:val="en-US"/>
        </w:rPr>
        <w:t xml:space="preserve">Interested? Then </w:t>
      </w:r>
      <w:r w:rsidRPr="0032186E">
        <w:rPr>
          <w:rFonts w:cstheme="minorHAnsi"/>
          <w:lang w:val="en-US"/>
        </w:rPr>
        <w:t xml:space="preserve">apply for this position by clicking on the </w:t>
      </w:r>
      <w:r w:rsidR="00952CD7">
        <w:rPr>
          <w:rFonts w:cstheme="minorHAnsi"/>
          <w:iCs/>
          <w:lang w:val="en-US"/>
        </w:rPr>
        <w:t>below links:</w:t>
      </w:r>
    </w:p>
    <w:p w14:paraId="7ADB0BC5" w14:textId="43D72AE1" w:rsidR="00952CD7" w:rsidRDefault="00952CD7" w:rsidP="00FE4BB7">
      <w:pPr>
        <w:rPr>
          <w:b/>
          <w:bCs/>
          <w:color w:val="000000"/>
          <w:lang w:val="en-US"/>
        </w:rPr>
      </w:pPr>
      <w:r w:rsidRPr="00222537">
        <w:rPr>
          <w:b/>
          <w:bCs/>
          <w:color w:val="000000"/>
          <w:lang w:val="en-US"/>
        </w:rPr>
        <w:t>Advert Link:</w:t>
      </w:r>
      <w:r w:rsidR="00FE4BB7" w:rsidRPr="00FE4BB7">
        <w:t xml:space="preserve"> </w:t>
      </w:r>
      <w:hyperlink r:id="rId10" w:history="1">
        <w:r w:rsidR="00FE4BB7" w:rsidRPr="00FE4BB7">
          <w:rPr>
            <w:rStyle w:val="Hyperlink"/>
            <w:b/>
            <w:bCs/>
          </w:rPr>
          <w:t>Talentech - Cleaner</w:t>
        </w:r>
      </w:hyperlink>
    </w:p>
    <w:p w14:paraId="539D055D" w14:textId="6FDAF1A1" w:rsidR="00952CD7" w:rsidRPr="00222537" w:rsidRDefault="00952CD7" w:rsidP="00BD3D82">
      <w:pPr>
        <w:rPr>
          <w:b/>
          <w:bCs/>
          <w:color w:val="000000"/>
          <w:lang w:val="en-US"/>
        </w:rPr>
      </w:pPr>
      <w:r w:rsidRPr="00222537">
        <w:rPr>
          <w:b/>
          <w:bCs/>
          <w:color w:val="000000"/>
          <w:lang w:val="en-US"/>
        </w:rPr>
        <w:t xml:space="preserve">Application Link: </w:t>
      </w:r>
      <w:hyperlink r:id="rId11" w:history="1">
        <w:r w:rsidR="00BD3D82" w:rsidRPr="00BD3D82">
          <w:rPr>
            <w:rStyle w:val="Hyperlink"/>
            <w:b/>
            <w:bCs/>
          </w:rPr>
          <w:t>Talentech - Cleaner - Application Form</w:t>
        </w:r>
      </w:hyperlink>
    </w:p>
    <w:p w14:paraId="3E5BFFD2" w14:textId="50C7687B" w:rsidR="009D7A21" w:rsidRPr="0032186E" w:rsidRDefault="009D7A21" w:rsidP="009D7A21">
      <w:pPr>
        <w:rPr>
          <w:rFonts w:cstheme="minorHAnsi"/>
          <w:color w:val="000000"/>
          <w:lang w:val="en-US"/>
        </w:rPr>
      </w:pPr>
      <w:r w:rsidRPr="00222537">
        <w:rPr>
          <w:rStyle w:val="Hyperlink"/>
          <w:rFonts w:cstheme="minorHAnsi"/>
          <w:lang w:val="en-US"/>
        </w:rPr>
        <w:br/>
      </w:r>
      <w:r w:rsidRPr="00222537">
        <w:rPr>
          <w:rFonts w:cstheme="minorHAnsi"/>
          <w:color w:val="000000"/>
          <w:lang w:val="en-US"/>
        </w:rPr>
        <w:t>All</w:t>
      </w:r>
      <w:r w:rsidRPr="0032186E">
        <w:rPr>
          <w:rFonts w:cstheme="minorHAnsi"/>
          <w:color w:val="000000"/>
          <w:lang w:val="en-US"/>
        </w:rPr>
        <w:t xml:space="preserve"> applicants must send a cover letter and an updated CV (no longer than four pages). Both must be in the same language as this vacancy note. </w:t>
      </w:r>
      <w:r w:rsidRPr="0032186E">
        <w:rPr>
          <w:rFonts w:cstheme="minorHAnsi"/>
          <w:b/>
          <w:color w:val="000000"/>
          <w:lang w:val="en-US"/>
        </w:rPr>
        <w:t>CV only applications will not be considered</w:t>
      </w:r>
      <w:r w:rsidRPr="0032186E">
        <w:rPr>
          <w:rFonts w:cstheme="minorHAnsi"/>
          <w:color w:val="000000"/>
          <w:lang w:val="en-US"/>
        </w:rPr>
        <w:t>.</w:t>
      </w:r>
    </w:p>
    <w:p w14:paraId="6A71F0DB" w14:textId="3B8847C1" w:rsidR="009D7A21" w:rsidRPr="0032186E" w:rsidRDefault="009D7A21" w:rsidP="00C9767D">
      <w:pPr>
        <w:rPr>
          <w:rFonts w:cstheme="minorHAnsi"/>
          <w:lang w:val="en-US"/>
        </w:rPr>
      </w:pPr>
      <w:r w:rsidRPr="0032186E">
        <w:rPr>
          <w:rFonts w:cstheme="minorHAnsi"/>
          <w:lang w:val="en-US"/>
        </w:rPr>
        <w:t>Applications close</w:t>
      </w:r>
      <w:bookmarkStart w:id="0" w:name="Text7"/>
      <w:r w:rsidRPr="0032186E">
        <w:rPr>
          <w:rFonts w:cstheme="minorHAnsi"/>
          <w:lang w:val="en-US"/>
        </w:rPr>
        <w:t xml:space="preserve"> </w:t>
      </w:r>
      <w:bookmarkEnd w:id="0"/>
      <w:r w:rsidR="008F2F33">
        <w:rPr>
          <w:rFonts w:cstheme="minorHAnsi"/>
          <w:b/>
          <w:bCs/>
          <w:u w:val="single"/>
          <w:lang w:val="en-US"/>
        </w:rPr>
        <w:t>13-10-2026</w:t>
      </w:r>
    </w:p>
    <w:p w14:paraId="3031EC08" w14:textId="77777777" w:rsidR="009D7A21" w:rsidRPr="0032186E" w:rsidRDefault="009D7A21" w:rsidP="009D7A21">
      <w:pPr>
        <w:rPr>
          <w:rFonts w:cstheme="minorHAnsi"/>
          <w:lang w:val="en-US"/>
        </w:rPr>
      </w:pPr>
    </w:p>
    <w:p w14:paraId="0638CD05" w14:textId="77777777" w:rsidR="009D7A21" w:rsidRPr="0032186E" w:rsidRDefault="009D7A21" w:rsidP="009D7A21">
      <w:pPr>
        <w:rPr>
          <w:rFonts w:cstheme="minorHAnsi"/>
          <w:b/>
          <w:color w:val="000000"/>
          <w:lang w:val="en-US"/>
        </w:rPr>
      </w:pPr>
      <w:r w:rsidRPr="0032186E">
        <w:rPr>
          <w:rFonts w:cstheme="minorHAnsi"/>
          <w:b/>
          <w:color w:val="000000"/>
          <w:lang w:val="en-US"/>
        </w:rPr>
        <w:t>Need further information?</w:t>
      </w:r>
    </w:p>
    <w:p w14:paraId="4C1DF1B0" w14:textId="77777777" w:rsidR="009D7A21" w:rsidRPr="0032186E" w:rsidRDefault="009D7A21" w:rsidP="009D7A21">
      <w:pPr>
        <w:rPr>
          <w:rFonts w:cstheme="minorHAnsi"/>
          <w:b/>
          <w:color w:val="000000"/>
          <w:lang w:val="en-US"/>
        </w:rPr>
      </w:pPr>
      <w:r w:rsidRPr="0032186E">
        <w:rPr>
          <w:rFonts w:cstheme="minorHAnsi"/>
          <w:color w:val="000000"/>
          <w:lang w:val="en-US"/>
        </w:rPr>
        <w:t xml:space="preserve">If you have questions or are facing problems with the online application process, please visit </w:t>
      </w:r>
      <w:hyperlink r:id="rId12" w:history="1">
        <w:proofErr w:type="spellStart"/>
        <w:r w:rsidRPr="00222537">
          <w:rPr>
            <w:rStyle w:val="Hyperlink"/>
            <w:rFonts w:cstheme="minorHAnsi"/>
            <w:color w:val="000000"/>
            <w:lang w:val="en-US"/>
          </w:rPr>
          <w:t>drc.ngo</w:t>
        </w:r>
        <w:proofErr w:type="spellEnd"/>
        <w:r w:rsidRPr="00222537">
          <w:rPr>
            <w:rStyle w:val="Hyperlink"/>
            <w:rFonts w:cstheme="minorHAnsi"/>
            <w:color w:val="000000"/>
            <w:lang w:val="en-US"/>
          </w:rPr>
          <w:t>/</w:t>
        </w:r>
        <w:proofErr w:type="spellStart"/>
        <w:r w:rsidRPr="00222537">
          <w:rPr>
            <w:rStyle w:val="Hyperlink"/>
            <w:rFonts w:cstheme="minorHAnsi"/>
            <w:color w:val="000000"/>
            <w:lang w:val="en-US"/>
          </w:rPr>
          <w:t>jobsupport</w:t>
        </w:r>
        <w:proofErr w:type="spellEnd"/>
      </w:hyperlink>
      <w:r w:rsidRPr="00222537">
        <w:rPr>
          <w:rFonts w:cstheme="minorHAnsi"/>
          <w:color w:val="000000"/>
          <w:lang w:val="en-US"/>
        </w:rPr>
        <w:t>.</w:t>
      </w:r>
    </w:p>
    <w:p w14:paraId="33CDC19C" w14:textId="77777777" w:rsidR="009D7A21" w:rsidRPr="0032186E" w:rsidRDefault="009D7A21" w:rsidP="009D7A21">
      <w:pPr>
        <w:rPr>
          <w:rFonts w:cstheme="minorHAnsi"/>
          <w:b/>
          <w:color w:val="000000"/>
          <w:lang w:val="en-US"/>
        </w:rPr>
      </w:pPr>
    </w:p>
    <w:p w14:paraId="77893AE3" w14:textId="72E58EF4" w:rsidR="009D7A21" w:rsidRDefault="009D7A21" w:rsidP="009D7A21">
      <w:pPr>
        <w:rPr>
          <w:rFonts w:cstheme="minorHAnsi"/>
          <w:color w:val="000000"/>
          <w:lang w:val="en-US"/>
        </w:rPr>
      </w:pPr>
      <w:r w:rsidRPr="0032186E">
        <w:rPr>
          <w:rFonts w:cstheme="minorHAnsi"/>
          <w:color w:val="000000"/>
          <w:lang w:val="en-US"/>
        </w:rPr>
        <w:t xml:space="preserve">For further information about the Danish Refugee Council, please consult our website </w:t>
      </w:r>
      <w:hyperlink r:id="rId13" w:history="1">
        <w:r w:rsidRPr="0032186E">
          <w:rPr>
            <w:rStyle w:val="Hyperlink"/>
            <w:rFonts w:cstheme="minorHAnsi"/>
            <w:color w:val="000000"/>
            <w:lang w:val="en-US"/>
          </w:rPr>
          <w:t>www.drc.org</w:t>
        </w:r>
      </w:hyperlink>
      <w:r w:rsidRPr="0032186E">
        <w:rPr>
          <w:rFonts w:cstheme="minorHAnsi"/>
          <w:color w:val="000000"/>
          <w:lang w:val="en-US"/>
        </w:rPr>
        <w:t xml:space="preserve"> </w:t>
      </w:r>
    </w:p>
    <w:p w14:paraId="6BAA1A67" w14:textId="3212971F" w:rsidR="001C0CA1" w:rsidRDefault="001C0CA1" w:rsidP="009D7A21">
      <w:pPr>
        <w:rPr>
          <w:rFonts w:cstheme="minorHAnsi"/>
          <w:color w:val="000000"/>
          <w:lang w:val="en-US"/>
        </w:rPr>
      </w:pPr>
    </w:p>
    <w:p w14:paraId="0E3C474C" w14:textId="3987E994" w:rsidR="001C0CA1" w:rsidRDefault="001C0CA1" w:rsidP="009D7A21">
      <w:pPr>
        <w:rPr>
          <w:rFonts w:cstheme="minorHAnsi"/>
          <w:color w:val="000000"/>
          <w:lang w:val="en-US"/>
        </w:rPr>
      </w:pPr>
    </w:p>
    <w:p w14:paraId="2E18AABC" w14:textId="035AAB38" w:rsidR="001C0CA1" w:rsidRDefault="001C0CA1" w:rsidP="009D7A21">
      <w:pPr>
        <w:rPr>
          <w:rFonts w:cstheme="minorHAnsi"/>
          <w:color w:val="000000"/>
          <w:lang w:val="en-US"/>
        </w:rPr>
      </w:pPr>
    </w:p>
    <w:p w14:paraId="34CA13E0"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من نحن؟</w:t>
      </w:r>
    </w:p>
    <w:p w14:paraId="47694E3E"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يساعد المجلس الدنماركي اللاجئين والنازحين داخليًا حول العالم: نحن نقدم مساعدات الطوارئ، ونناضل من أجل حصولهم على حقوقهم، ونعزز فرصهم  للوصول الى مستقبل أكثر إشراقًا. نحن نعمل في مناطق النزاع المتضررة، وفي البلدان التي يستقر فيها اللاجئون. بالتعاون مع المجتمعات المحلية ، نسعى جاهدين  لإيجاد حلول جذرية و دائمة. نحن نعمل من أجل الاندماج الناجح – ونسعى جاهدين لتحقيق رغبة من يريد العودة للوطن</w:t>
      </w:r>
      <w:r w:rsidRPr="001C0CA1">
        <w:rPr>
          <w:rFonts w:ascii="Times New Roman" w:eastAsia="Times New Roman" w:hAnsi="Times New Roman" w:cs="Times New Roman"/>
          <w:sz w:val="24"/>
          <w:szCs w:val="24"/>
          <w:lang w:val="en-US" w:eastAsia="en-US"/>
        </w:rPr>
        <w:t>.</w:t>
      </w:r>
    </w:p>
    <w:p w14:paraId="2DEB8082"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تأسس المجلس الدنماركي للاجئين في الدنمارك في عام 1956 ، وقد نمت منذ ذلك الحين لتصبح منظمة إنسانية دولية تضم أكثر من 7000 موظف و 8000 متطوع. رؤيتنا مبنية على تأمين حياة كريمة لجميع النازحين.</w:t>
      </w:r>
      <w:r w:rsidRPr="001C0CA1">
        <w:rPr>
          <w:rFonts w:ascii="Times New Roman" w:eastAsia="Times New Roman" w:hAnsi="Times New Roman" w:cs="Times New Roman"/>
          <w:sz w:val="24"/>
          <w:szCs w:val="24"/>
          <w:lang w:val="en-US" w:eastAsia="en-US"/>
        </w:rPr>
        <w:t>.</w:t>
      </w:r>
    </w:p>
    <w:p w14:paraId="3EADC8DA"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تتمحور جميع جهودنا حول معاييرالقيم لدينا: الإنسانية والاحترام والاستقلال والحيادية والمشاركة والصدق والشفافية</w:t>
      </w:r>
    </w:p>
    <w:p w14:paraId="2BFF33EE" w14:textId="4544E039" w:rsidR="001C0CA1" w:rsidRDefault="001C0CA1" w:rsidP="001C0CA1">
      <w:pPr>
        <w:bidi/>
        <w:spacing w:before="100" w:beforeAutospacing="1" w:after="100" w:afterAutospacing="1" w:line="240" w:lineRule="auto"/>
        <w:rPr>
          <w:rFonts w:ascii="Times New Roman" w:eastAsia="Times New Roman" w:hAnsi="Times New Roman" w:cs="Times New Roman"/>
          <w:b/>
          <w:bCs/>
          <w:sz w:val="24"/>
          <w:szCs w:val="24"/>
          <w:lang w:val="en-US" w:eastAsia="en-US"/>
        </w:rPr>
      </w:pPr>
      <w:r w:rsidRPr="001C0CA1">
        <w:rPr>
          <w:rFonts w:ascii="Times New Roman" w:eastAsia="Times New Roman" w:hAnsi="Times New Roman" w:cs="Times New Roman"/>
          <w:b/>
          <w:bCs/>
          <w:sz w:val="24"/>
          <w:szCs w:val="24"/>
          <w:rtl/>
          <w:lang w:val="en-US" w:eastAsia="en-US"/>
        </w:rPr>
        <w:t xml:space="preserve">المجلس الدنماركي للاجئين </w:t>
      </w:r>
      <w:r w:rsidR="00C42FB0">
        <w:rPr>
          <w:rFonts w:ascii="Times New Roman" w:eastAsia="Times New Roman" w:hAnsi="Times New Roman" w:cs="Times New Roman"/>
          <w:b/>
          <w:bCs/>
          <w:sz w:val="24"/>
          <w:szCs w:val="24"/>
          <w:rtl/>
          <w:lang w:val="en-US" w:eastAsia="en-US"/>
        </w:rPr>
        <w:t>–</w:t>
      </w:r>
      <w:r w:rsidRPr="001C0CA1">
        <w:rPr>
          <w:rFonts w:ascii="Times New Roman" w:eastAsia="Times New Roman" w:hAnsi="Times New Roman" w:cs="Times New Roman"/>
          <w:b/>
          <w:bCs/>
          <w:sz w:val="24"/>
          <w:szCs w:val="24"/>
          <w:rtl/>
          <w:lang w:val="en-US" w:eastAsia="en-US"/>
        </w:rPr>
        <w:t xml:space="preserve"> سوريا</w:t>
      </w:r>
      <w:r w:rsidR="00C42FB0">
        <w:rPr>
          <w:rFonts w:ascii="Times New Roman" w:eastAsia="Times New Roman" w:hAnsi="Times New Roman" w:cs="Times New Roman"/>
          <w:b/>
          <w:bCs/>
          <w:sz w:val="24"/>
          <w:szCs w:val="24"/>
          <w:lang w:val="en-US" w:eastAsia="en-US"/>
        </w:rPr>
        <w:t>:</w:t>
      </w:r>
    </w:p>
    <w:p w14:paraId="35FAEDFB" w14:textId="0BC478F7" w:rsidR="00C42FB0" w:rsidRPr="00C42FB0" w:rsidRDefault="0024448F" w:rsidP="00C42FB0">
      <w:pPr>
        <w:bidi/>
        <w:spacing w:before="100" w:beforeAutospacing="1" w:after="100" w:afterAutospacing="1" w:line="240" w:lineRule="auto"/>
        <w:rPr>
          <w:rFonts w:ascii="Times New Roman" w:eastAsia="Times New Roman" w:hAnsi="Times New Roman" w:cs="Times New Roman"/>
          <w:sz w:val="24"/>
          <w:szCs w:val="24"/>
          <w:lang w:val="en-US" w:eastAsia="en-US"/>
        </w:rPr>
      </w:pPr>
      <w:bookmarkStart w:id="1" w:name="_MailAutoSig"/>
      <w:r>
        <w:rPr>
          <w:rFonts w:ascii="Times New Roman" w:eastAsia="Times New Roman" w:hAnsi="Times New Roman" w:cs="Times New Roman" w:hint="cs"/>
          <w:sz w:val="24"/>
          <w:szCs w:val="24"/>
          <w:rtl/>
          <w:lang w:val="en-US" w:eastAsia="en-US"/>
        </w:rPr>
        <w:lastRenderedPageBreak/>
        <w:t>ت</w:t>
      </w:r>
      <w:r w:rsidR="00C42FB0" w:rsidRPr="00C42FB0">
        <w:rPr>
          <w:rFonts w:ascii="Times New Roman" w:eastAsia="Times New Roman" w:hAnsi="Times New Roman" w:cs="Times New Roman"/>
          <w:sz w:val="24"/>
          <w:szCs w:val="24"/>
          <w:rtl/>
          <w:lang w:val="en-US" w:eastAsia="en-US"/>
        </w:rPr>
        <w:t xml:space="preserve">عمل المنظمة الدنماركية للاجئين في سوريا منذ عام 2008، حيث بدأت بالاستجابة لأزمة اللاجئين العراقيين، قبل أن تتحول إلى استجابة شاملة </w:t>
      </w:r>
      <w:r>
        <w:rPr>
          <w:rFonts w:ascii="Times New Roman" w:eastAsia="Times New Roman" w:hAnsi="Times New Roman" w:cs="Times New Roman" w:hint="cs"/>
          <w:sz w:val="24"/>
          <w:szCs w:val="24"/>
          <w:rtl/>
          <w:lang w:val="en-US" w:eastAsia="en-US"/>
        </w:rPr>
        <w:t xml:space="preserve"> لحرب </w:t>
      </w:r>
      <w:r w:rsidR="00C42FB0" w:rsidRPr="00C42FB0">
        <w:rPr>
          <w:rFonts w:ascii="Times New Roman" w:eastAsia="Times New Roman" w:hAnsi="Times New Roman" w:cs="Times New Roman"/>
          <w:sz w:val="24"/>
          <w:szCs w:val="24"/>
          <w:rtl/>
          <w:lang w:val="en-US" w:eastAsia="en-US"/>
        </w:rPr>
        <w:t>سوريا اعتبارًا من عام 2011. يشمل عملنا دورة النزوح بالكامل — من تلبية الاحتياجات الإنسانية المنقذة للحياة إلى دعم تعافي المجتمعات، وصولًا إلى تحقيق حلول دائمة</w:t>
      </w:r>
      <w:r w:rsidR="00C42FB0" w:rsidRPr="00C42FB0">
        <w:rPr>
          <w:rFonts w:ascii="Times New Roman" w:eastAsia="Times New Roman" w:hAnsi="Times New Roman" w:cs="Times New Roman"/>
          <w:sz w:val="24"/>
          <w:szCs w:val="24"/>
          <w:lang w:val="en-US" w:eastAsia="en-US"/>
        </w:rPr>
        <w:t>.</w:t>
      </w:r>
    </w:p>
    <w:p w14:paraId="3E8BD34A" w14:textId="2F272BA3" w:rsidR="00C42FB0" w:rsidRPr="00C42FB0" w:rsidRDefault="00C42FB0" w:rsidP="00C42FB0">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C42FB0">
        <w:rPr>
          <w:rFonts w:ascii="Times New Roman" w:eastAsia="Times New Roman" w:hAnsi="Times New Roman" w:cs="Times New Roman"/>
          <w:sz w:val="24"/>
          <w:szCs w:val="24"/>
          <w:rtl/>
          <w:lang w:val="en-US" w:eastAsia="en-US"/>
        </w:rPr>
        <w:t>تتبع في سوريا نهجًا قائمًا على المناطق لدعم النازحين داخليًا والعائدين والمجتمعات المضيفة، عبر قطاعاتنا الأساسية: التعافي الاقتصادي والمرونة، الحماية، المياه والصرف الصحي والنظافة  المأوى والبنية التحتية، ونزع السلاح الإنساني وبناء السلام (بما في ذلك الأعمال المتعلقة بالألغام الإنسانية)</w:t>
      </w:r>
      <w:r w:rsidRPr="00C42FB0">
        <w:rPr>
          <w:rFonts w:ascii="Times New Roman" w:eastAsia="Times New Roman" w:hAnsi="Times New Roman" w:cs="Times New Roman"/>
          <w:sz w:val="24"/>
          <w:szCs w:val="24"/>
          <w:lang w:val="en-US" w:eastAsia="en-US"/>
        </w:rPr>
        <w:t>.</w:t>
      </w:r>
    </w:p>
    <w:p w14:paraId="7DD6E06E" w14:textId="4884E92E" w:rsidR="00C42FB0" w:rsidRPr="00C42FB0" w:rsidRDefault="00C42FB0" w:rsidP="00C42FB0">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C42FB0">
        <w:rPr>
          <w:rFonts w:ascii="Times New Roman" w:eastAsia="Times New Roman" w:hAnsi="Times New Roman" w:cs="Times New Roman"/>
          <w:sz w:val="24"/>
          <w:szCs w:val="24"/>
          <w:rtl/>
          <w:lang w:val="en-US" w:eastAsia="en-US"/>
        </w:rPr>
        <w:t>وبفضل آلية الاستجابة السريعة المعتمدة، تستطيع المنظمة الاستجابة الفورية للأزمات والاضطرابات الناشئة لتلبية الاحتياجات الطارئة. وإدراكًا للحاجة الكبيرة إلى برامج التعافي المبكر وبناء المرونة لضمان حلول مستدامة وكريمة وفعالة من حيث التكلفة للمجتمعات الهشة، تعمل برامج المجلس الدينماركي لشؤون اللاجئين  على تعزيز قدرة الأفراد والمجتمعات على الصمود في حالات النزوح المطول وفي المراحل الأولى من التعافي بعد النزاع، وصولًا إلى تحقيق الحل الدائم الذي يختار</w:t>
      </w:r>
    </w:p>
    <w:p w14:paraId="7BBCFA52" w14:textId="2DF27862" w:rsidR="00C42FB0" w:rsidRPr="00C42FB0" w:rsidRDefault="00C42FB0" w:rsidP="00C42FB0">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C42FB0">
        <w:rPr>
          <w:rFonts w:ascii="Times New Roman" w:eastAsia="Times New Roman" w:hAnsi="Times New Roman" w:cs="Times New Roman"/>
          <w:sz w:val="24"/>
          <w:szCs w:val="24"/>
          <w:rtl/>
          <w:lang w:val="en-US" w:eastAsia="en-US"/>
        </w:rPr>
        <w:t>وبوجود برامج نشطة في الدول المجاورة مثل الأردن ولبنان وتركيا والعراق تقدم المنظمة استجابة إقليمية عابرة للحدود لأزمة سوريا، من خلال مراقبة الحماية عبر الحدود، والمناصرة، وتحليل الاتجاهات</w:t>
      </w:r>
      <w:bookmarkEnd w:id="1"/>
    </w:p>
    <w:p w14:paraId="2D739BE2"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ملخص عن العمل</w:t>
      </w:r>
    </w:p>
    <w:p w14:paraId="37028E66" w14:textId="77777777" w:rsidR="001C0CA1" w:rsidRPr="00BA085F" w:rsidRDefault="001C0CA1" w:rsidP="001C0CA1">
      <w:pPr>
        <w:bidi/>
        <w:jc w:val="both"/>
        <w:rPr>
          <w:rFonts w:ascii="Calibri" w:eastAsia="Calibri" w:hAnsi="Calibri" w:cs="Arial"/>
          <w:sz w:val="24"/>
          <w:szCs w:val="24"/>
        </w:rPr>
      </w:pPr>
      <w:r>
        <w:rPr>
          <w:rFonts w:ascii="Calibri" w:eastAsia="Calibri" w:hAnsi="Calibri" w:cs="Arial" w:hint="cs"/>
          <w:sz w:val="24"/>
          <w:szCs w:val="24"/>
          <w:rtl/>
        </w:rPr>
        <w:t xml:space="preserve">تنظيف مباني المجلس الدنماركي للاجئين وفقاً لمعايير نظافة عالية وضمان تنظيف المباني بشكل كامل والمحافظة على الترتيب. </w:t>
      </w:r>
    </w:p>
    <w:p w14:paraId="1636F7DE"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المهام والمسؤوليات</w:t>
      </w:r>
    </w:p>
    <w:p w14:paraId="36F33AA5" w14:textId="192BF997"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شطف\مسح الدرج، الأرضيات، والشرفات مرتين في الأسبوع</w:t>
      </w:r>
      <w:r>
        <w:rPr>
          <w:rFonts w:ascii="Calibri" w:eastAsia="Calibri" w:hAnsi="Calibri" w:cs="Arial" w:hint="cs"/>
          <w:sz w:val="24"/>
          <w:szCs w:val="24"/>
          <w:rtl/>
          <w:lang w:val="en-GB"/>
        </w:rPr>
        <w:t>.</w:t>
      </w:r>
    </w:p>
    <w:p w14:paraId="2C1D9200" w14:textId="0C079000"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تنظيف الحمامات والمغاسل مرتين في الأسبوع</w:t>
      </w:r>
      <w:r>
        <w:rPr>
          <w:rFonts w:ascii="Calibri" w:eastAsia="Calibri" w:hAnsi="Calibri" w:cs="Arial" w:hint="cs"/>
          <w:sz w:val="24"/>
          <w:szCs w:val="24"/>
          <w:rtl/>
          <w:lang w:val="en-GB"/>
        </w:rPr>
        <w:t>.</w:t>
      </w:r>
    </w:p>
    <w:p w14:paraId="0576DD79" w14:textId="779436CF"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تنظيف النوافذ (من الداخل) وإطار النوافذ والأبواب والفواصل الزجاجية مرة في الأسبوع</w:t>
      </w:r>
      <w:r>
        <w:rPr>
          <w:rFonts w:ascii="Calibri" w:eastAsia="Calibri" w:hAnsi="Calibri" w:cs="Arial" w:hint="cs"/>
          <w:sz w:val="24"/>
          <w:szCs w:val="24"/>
          <w:rtl/>
          <w:lang w:val="en-GB"/>
        </w:rPr>
        <w:t>.</w:t>
      </w:r>
    </w:p>
    <w:p w14:paraId="3C1B2BC5" w14:textId="4014C346"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مسح الغبار عن الأثاث وتنظيف الأسطح (المكاتب والطاولات الجانبية والرفوف والخزانات والمقاعد) مرتين في الأسبوع</w:t>
      </w:r>
      <w:r>
        <w:rPr>
          <w:rFonts w:ascii="Calibri" w:eastAsia="Calibri" w:hAnsi="Calibri" w:cs="Arial" w:hint="cs"/>
          <w:sz w:val="24"/>
          <w:szCs w:val="24"/>
          <w:rtl/>
          <w:lang w:val="en-GB"/>
        </w:rPr>
        <w:t>.</w:t>
      </w:r>
    </w:p>
    <w:p w14:paraId="796B02F9" w14:textId="0E2F1A68"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تنظيف معدات التقانة لإزالة الغبار مرتين في الأسبوع</w:t>
      </w:r>
      <w:r>
        <w:rPr>
          <w:rFonts w:ascii="Calibri" w:eastAsia="Calibri" w:hAnsi="Calibri" w:cs="Arial" w:hint="cs"/>
          <w:sz w:val="24"/>
          <w:szCs w:val="24"/>
          <w:rtl/>
          <w:lang w:val="en-GB"/>
        </w:rPr>
        <w:t>.</w:t>
      </w:r>
    </w:p>
    <w:p w14:paraId="195E0591" w14:textId="5B776373"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إفراغ سلات المهملات وتغيير أكياس النايلون مرتين في الأسبوع</w:t>
      </w:r>
      <w:r>
        <w:rPr>
          <w:rFonts w:ascii="Calibri" w:eastAsia="Calibri" w:hAnsi="Calibri" w:cs="Arial" w:hint="cs"/>
          <w:sz w:val="24"/>
          <w:szCs w:val="24"/>
          <w:rtl/>
          <w:lang w:val="en-GB"/>
        </w:rPr>
        <w:t>.</w:t>
      </w:r>
    </w:p>
    <w:p w14:paraId="47084FEF" w14:textId="63DE1FD0"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تنظيف البراد</w:t>
      </w:r>
      <w:r>
        <w:rPr>
          <w:rFonts w:ascii="Calibri" w:eastAsia="Calibri" w:hAnsi="Calibri" w:cs="Arial" w:hint="cs"/>
          <w:sz w:val="24"/>
          <w:szCs w:val="24"/>
          <w:rtl/>
          <w:lang w:val="en-GB"/>
        </w:rPr>
        <w:t xml:space="preserve"> والفرن</w:t>
      </w:r>
      <w:r w:rsidRPr="00577829">
        <w:rPr>
          <w:rFonts w:ascii="Calibri" w:eastAsia="Calibri" w:hAnsi="Calibri" w:cs="Arial" w:hint="cs"/>
          <w:sz w:val="24"/>
          <w:szCs w:val="24"/>
          <w:rtl/>
          <w:lang w:val="en-GB"/>
        </w:rPr>
        <w:t xml:space="preserve"> مرتين في الأسبوع</w:t>
      </w:r>
      <w:r>
        <w:rPr>
          <w:rFonts w:ascii="Calibri" w:eastAsia="Calibri" w:hAnsi="Calibri" w:cs="Arial" w:hint="cs"/>
          <w:sz w:val="24"/>
          <w:szCs w:val="24"/>
          <w:rtl/>
          <w:lang w:val="en-GB"/>
        </w:rPr>
        <w:t>.</w:t>
      </w:r>
    </w:p>
    <w:p w14:paraId="24EF6FDF" w14:textId="2389430D"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مشاركة قائمة بمواد التنظيف المطلوبة بشكل شهري مع فريق الشؤون الإدارية</w:t>
      </w:r>
      <w:r>
        <w:rPr>
          <w:rFonts w:ascii="Calibri" w:eastAsia="Calibri" w:hAnsi="Calibri" w:cs="Arial" w:hint="cs"/>
          <w:sz w:val="24"/>
          <w:szCs w:val="24"/>
          <w:rtl/>
          <w:lang w:val="en-GB"/>
        </w:rPr>
        <w:t>.</w:t>
      </w:r>
    </w:p>
    <w:p w14:paraId="10A39502" w14:textId="77DAE4D2"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تحديد الأعطال اللازم إصلاحها والإبلاغ عنها</w:t>
      </w:r>
      <w:r>
        <w:rPr>
          <w:rFonts w:ascii="Calibri" w:eastAsia="Calibri" w:hAnsi="Calibri" w:cs="Arial" w:hint="cs"/>
          <w:sz w:val="24"/>
          <w:szCs w:val="24"/>
          <w:rtl/>
          <w:lang w:val="en-GB"/>
        </w:rPr>
        <w:t>.</w:t>
      </w:r>
    </w:p>
    <w:p w14:paraId="6E981CC7" w14:textId="21B8F6F1"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 xml:space="preserve">الاعتناء بكافة الموجودات في المنزل والمحافظة عليها </w:t>
      </w:r>
      <w:r w:rsidR="00396B58">
        <w:rPr>
          <w:rFonts w:ascii="Calibri" w:eastAsia="Calibri" w:hAnsi="Calibri" w:cs="Arial" w:hint="cs"/>
          <w:sz w:val="24"/>
          <w:szCs w:val="24"/>
          <w:rtl/>
          <w:lang w:val="en-GB"/>
        </w:rPr>
        <w:t>(ك</w:t>
      </w:r>
      <w:r w:rsidRPr="00577829">
        <w:rPr>
          <w:rFonts w:ascii="Calibri" w:eastAsia="Calibri" w:hAnsi="Calibri" w:cs="Arial" w:hint="cs"/>
          <w:sz w:val="24"/>
          <w:szCs w:val="24"/>
          <w:rtl/>
          <w:lang w:val="en-GB"/>
        </w:rPr>
        <w:t>النباتات المنزلية</w:t>
      </w:r>
      <w:r w:rsidR="00396B58">
        <w:rPr>
          <w:rFonts w:ascii="Calibri" w:eastAsia="Calibri" w:hAnsi="Calibri" w:cs="Arial" w:hint="cs"/>
          <w:sz w:val="24"/>
          <w:szCs w:val="24"/>
          <w:rtl/>
          <w:lang w:val="en-GB"/>
        </w:rPr>
        <w:t>، مثلاُ)</w:t>
      </w:r>
      <w:r>
        <w:rPr>
          <w:rFonts w:ascii="Calibri" w:eastAsia="Calibri" w:hAnsi="Calibri" w:cs="Arial" w:hint="cs"/>
          <w:sz w:val="24"/>
          <w:szCs w:val="24"/>
          <w:rtl/>
          <w:lang w:val="en-GB"/>
        </w:rPr>
        <w:t>.</w:t>
      </w:r>
    </w:p>
    <w:p w14:paraId="5C950131" w14:textId="05089C41"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التخلص من النفايات بشكل يومي</w:t>
      </w:r>
      <w:r>
        <w:rPr>
          <w:rFonts w:ascii="Calibri" w:eastAsia="Calibri" w:hAnsi="Calibri" w:cs="Arial" w:hint="cs"/>
          <w:sz w:val="24"/>
          <w:szCs w:val="24"/>
          <w:rtl/>
          <w:lang w:val="en-GB"/>
        </w:rPr>
        <w:t>.</w:t>
      </w:r>
    </w:p>
    <w:p w14:paraId="5B5B9B3A" w14:textId="60C51D79"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القيام بالمسؤوليات الإضافية حسب الحاجة</w:t>
      </w:r>
      <w:r>
        <w:rPr>
          <w:rFonts w:ascii="Calibri" w:eastAsia="Calibri" w:hAnsi="Calibri" w:cs="Arial" w:hint="cs"/>
          <w:sz w:val="24"/>
          <w:szCs w:val="24"/>
          <w:rtl/>
          <w:lang w:val="en-GB"/>
        </w:rPr>
        <w:t>.</w:t>
      </w:r>
    </w:p>
    <w:p w14:paraId="645EE585" w14:textId="77BDD614" w:rsidR="005029B5" w:rsidRPr="00577829" w:rsidRDefault="005029B5" w:rsidP="00064AA6">
      <w:pPr>
        <w:numPr>
          <w:ilvl w:val="0"/>
          <w:numId w:val="1"/>
        </w:numPr>
        <w:tabs>
          <w:tab w:val="left" w:pos="900"/>
        </w:tabs>
        <w:bidi/>
        <w:spacing w:after="160" w:line="259" w:lineRule="auto"/>
        <w:contextualSpacing/>
        <w:jc w:val="both"/>
        <w:rPr>
          <w:rFonts w:ascii="Calibri" w:eastAsia="Calibri" w:hAnsi="Calibri" w:cs="Arial"/>
          <w:sz w:val="24"/>
          <w:szCs w:val="24"/>
          <w:rtl/>
          <w:lang w:val="en-GB"/>
        </w:rPr>
      </w:pPr>
      <w:r w:rsidRPr="00577829">
        <w:rPr>
          <w:rFonts w:ascii="Calibri" w:eastAsia="Calibri" w:hAnsi="Calibri" w:cs="Arial" w:hint="cs"/>
          <w:sz w:val="24"/>
          <w:szCs w:val="24"/>
          <w:rtl/>
          <w:lang w:val="en-GB"/>
        </w:rPr>
        <w:t xml:space="preserve">الحلول محل عاملي التنظيف الآخرين </w:t>
      </w:r>
      <w:r>
        <w:rPr>
          <w:rFonts w:ascii="Calibri" w:eastAsia="Calibri" w:hAnsi="Calibri" w:cs="Arial" w:hint="cs"/>
          <w:sz w:val="24"/>
          <w:szCs w:val="24"/>
          <w:rtl/>
          <w:lang w:val="en-GB"/>
        </w:rPr>
        <w:t>عند الضرورة.</w:t>
      </w:r>
    </w:p>
    <w:p w14:paraId="25C7A77C"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w:t>
      </w:r>
    </w:p>
    <w:p w14:paraId="77710A26"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مطلوب</w:t>
      </w:r>
      <w:r w:rsidRPr="001C0CA1">
        <w:rPr>
          <w:rFonts w:ascii="Times New Roman" w:eastAsia="Times New Roman" w:hAnsi="Times New Roman" w:cs="Times New Roman"/>
          <w:b/>
          <w:bCs/>
          <w:sz w:val="24"/>
          <w:szCs w:val="24"/>
          <w:lang w:val="en-US" w:eastAsia="en-US"/>
        </w:rPr>
        <w:t>:</w:t>
      </w:r>
    </w:p>
    <w:p w14:paraId="469F464C"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الخبرة والكفاءات الفنية</w:t>
      </w:r>
      <w:r w:rsidRPr="001C0CA1">
        <w:rPr>
          <w:rFonts w:ascii="Times New Roman" w:eastAsia="Times New Roman" w:hAnsi="Times New Roman" w:cs="Times New Roman"/>
          <w:sz w:val="24"/>
          <w:szCs w:val="24"/>
          <w:lang w:val="en-US" w:eastAsia="en-US"/>
        </w:rPr>
        <w:t>:</w:t>
      </w:r>
    </w:p>
    <w:p w14:paraId="2F2E268B" w14:textId="4D7F8F8B" w:rsidR="005029B5" w:rsidRPr="00577829"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lang w:val="en-GB"/>
        </w:rPr>
        <w:t xml:space="preserve">خبرة </w:t>
      </w:r>
      <w:r w:rsidR="00396B58">
        <w:rPr>
          <w:rFonts w:ascii="Calibri" w:eastAsia="Calibri" w:hAnsi="Calibri" w:cs="Arial" w:hint="cs"/>
          <w:sz w:val="24"/>
          <w:szCs w:val="24"/>
          <w:rtl/>
          <w:lang w:val="en-GB"/>
        </w:rPr>
        <w:t>بين عام إلى عامين</w:t>
      </w:r>
      <w:r>
        <w:rPr>
          <w:rFonts w:ascii="Calibri" w:eastAsia="Calibri" w:hAnsi="Calibri" w:cs="Arial" w:hint="cs"/>
          <w:sz w:val="24"/>
          <w:szCs w:val="24"/>
          <w:rtl/>
          <w:lang w:val="en-GB"/>
        </w:rPr>
        <w:t xml:space="preserve"> في مجال التنظيف.</w:t>
      </w:r>
    </w:p>
    <w:p w14:paraId="18897AEA" w14:textId="453C63C5"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t>معرفة أساسية باللغة الأنجليزية.</w:t>
      </w:r>
    </w:p>
    <w:p w14:paraId="6D3D235E" w14:textId="38CC45FF"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lastRenderedPageBreak/>
        <w:t>إتقان اللغة العربية.</w:t>
      </w:r>
    </w:p>
    <w:p w14:paraId="5D82CE79" w14:textId="0FA621C7"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t>النزاهة والصراحة والمبادرة.</w:t>
      </w:r>
    </w:p>
    <w:p w14:paraId="7E37E593" w14:textId="4B5273DE"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t>القدرة على العمل بشكل مستقل وبإشراف محدود.</w:t>
      </w:r>
    </w:p>
    <w:p w14:paraId="416F2EA4" w14:textId="3533F6A6"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t>القدرة على الالتزام بمعايير الصحة والسلامة.</w:t>
      </w:r>
    </w:p>
    <w:p w14:paraId="615D1554" w14:textId="258A0078" w:rsidR="005029B5" w:rsidRDefault="005029B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Pr>
          <w:rFonts w:ascii="Calibri" w:eastAsia="Calibri" w:hAnsi="Calibri" w:cs="Arial" w:hint="cs"/>
          <w:sz w:val="24"/>
          <w:szCs w:val="24"/>
          <w:rtl/>
        </w:rPr>
        <w:t>الخبرة سابقة في العمل ضمن المنظمات الدولية أو وكالات الأمم المتحدة تعد من الميزات.</w:t>
      </w:r>
    </w:p>
    <w:p w14:paraId="7ABA12A4" w14:textId="4B0829DB" w:rsidR="001C0CA1" w:rsidRPr="001C0CA1" w:rsidRDefault="001C0CA1" w:rsidP="005029B5">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التعليم</w:t>
      </w:r>
      <w:r w:rsidRPr="001C0CA1">
        <w:rPr>
          <w:rFonts w:ascii="Times New Roman" w:eastAsia="Times New Roman" w:hAnsi="Times New Roman" w:cs="Times New Roman"/>
          <w:b/>
          <w:bCs/>
          <w:sz w:val="24"/>
          <w:szCs w:val="24"/>
          <w:lang w:val="en-US" w:eastAsia="en-US"/>
        </w:rPr>
        <w:t>:</w:t>
      </w:r>
    </w:p>
    <w:p w14:paraId="177CF9B4" w14:textId="77777777" w:rsidR="00090425" w:rsidRPr="00090425" w:rsidRDefault="0009042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tl/>
        </w:rPr>
      </w:pPr>
      <w:r w:rsidRPr="00090425">
        <w:rPr>
          <w:rFonts w:ascii="Calibri" w:eastAsia="Calibri" w:hAnsi="Calibri" w:cs="Arial" w:hint="cs"/>
          <w:sz w:val="24"/>
          <w:szCs w:val="24"/>
          <w:rtl/>
        </w:rPr>
        <w:t>شهادة تعليم ثانوي</w:t>
      </w:r>
      <w:r w:rsidRPr="00090425">
        <w:rPr>
          <w:rFonts w:ascii="Calibri" w:eastAsia="Calibri" w:hAnsi="Calibri" w:cs="Arial"/>
          <w:sz w:val="24"/>
          <w:szCs w:val="24"/>
          <w:rtl/>
        </w:rPr>
        <w:t xml:space="preserve"> </w:t>
      </w:r>
    </w:p>
    <w:p w14:paraId="657F1C94" w14:textId="314AA3DC" w:rsidR="001C0CA1" w:rsidRPr="001C0CA1" w:rsidRDefault="001C0CA1" w:rsidP="00090425">
      <w:pPr>
        <w:bidi/>
        <w:spacing w:before="100" w:beforeAutospacing="1" w:after="100" w:afterAutospacing="1" w:line="240" w:lineRule="auto"/>
        <w:rPr>
          <w:rFonts w:ascii="Times New Roman" w:eastAsia="Times New Roman" w:hAnsi="Times New Roman" w:cs="Times New Roman"/>
          <w:b/>
          <w:bCs/>
          <w:sz w:val="24"/>
          <w:szCs w:val="24"/>
          <w:lang w:val="en-US" w:eastAsia="en-US"/>
        </w:rPr>
      </w:pPr>
      <w:r w:rsidRPr="001C0CA1">
        <w:rPr>
          <w:rFonts w:ascii="Times New Roman" w:eastAsia="Times New Roman" w:hAnsi="Times New Roman" w:cs="Times New Roman"/>
          <w:b/>
          <w:bCs/>
          <w:sz w:val="24"/>
          <w:szCs w:val="24"/>
          <w:rtl/>
          <w:lang w:val="en-US" w:eastAsia="en-US"/>
        </w:rPr>
        <w:t>اللغات</w:t>
      </w:r>
      <w:r w:rsidRPr="001C0CA1">
        <w:rPr>
          <w:rFonts w:ascii="Times New Roman" w:eastAsia="Times New Roman" w:hAnsi="Times New Roman" w:cs="Times New Roman"/>
          <w:b/>
          <w:bCs/>
          <w:sz w:val="24"/>
          <w:szCs w:val="24"/>
          <w:lang w:val="en-US" w:eastAsia="en-US"/>
        </w:rPr>
        <w:t>:</w:t>
      </w:r>
    </w:p>
    <w:p w14:paraId="1896D982" w14:textId="2CB609F2" w:rsidR="001C0CA1" w:rsidRPr="00090425" w:rsidRDefault="00090425" w:rsidP="00064AA6">
      <w:pPr>
        <w:pStyle w:val="ListParagraph"/>
        <w:numPr>
          <w:ilvl w:val="0"/>
          <w:numId w:val="1"/>
        </w:numPr>
        <w:autoSpaceDE w:val="0"/>
        <w:autoSpaceDN w:val="0"/>
        <w:bidi/>
        <w:adjustRightInd w:val="0"/>
        <w:spacing w:after="160" w:line="259" w:lineRule="auto"/>
        <w:rPr>
          <w:rFonts w:ascii="Calibri" w:eastAsia="Calibri" w:hAnsi="Calibri" w:cs="Arial"/>
          <w:sz w:val="24"/>
          <w:szCs w:val="24"/>
        </w:rPr>
      </w:pPr>
      <w:r w:rsidRPr="00090425">
        <w:rPr>
          <w:rFonts w:ascii="Calibri" w:eastAsia="Calibri" w:hAnsi="Calibri" w:cs="Arial" w:hint="cs"/>
          <w:sz w:val="24"/>
          <w:szCs w:val="24"/>
          <w:rtl/>
        </w:rPr>
        <w:t xml:space="preserve"> إتقان العربية ومعرفة أساسية بالإنجليزية</w:t>
      </w:r>
    </w:p>
    <w:p w14:paraId="5EA84681" w14:textId="77777777" w:rsidR="00090425" w:rsidRPr="00090425" w:rsidRDefault="00090425" w:rsidP="00090425">
      <w:pPr>
        <w:pStyle w:val="ListParagraph"/>
        <w:autoSpaceDE w:val="0"/>
        <w:autoSpaceDN w:val="0"/>
        <w:bidi/>
        <w:adjustRightInd w:val="0"/>
        <w:spacing w:after="160" w:line="259" w:lineRule="auto"/>
        <w:rPr>
          <w:rFonts w:ascii="Calibri" w:eastAsia="Calibri" w:hAnsi="Calibri" w:cs="Arial"/>
          <w:sz w:val="28"/>
          <w:szCs w:val="20"/>
          <w:lang w:val="en-GB"/>
        </w:rPr>
      </w:pPr>
    </w:p>
    <w:p w14:paraId="6E22FD08"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في هذا المنصب ، من المتوقع أن تثبت كفائتك في الأساسيات الخمس للمجلس الدنماركي للاجئين</w:t>
      </w:r>
      <w:r w:rsidRPr="001C0CA1">
        <w:rPr>
          <w:rFonts w:ascii="Times New Roman" w:eastAsia="Times New Roman" w:hAnsi="Times New Roman" w:cs="Times New Roman"/>
          <w:sz w:val="24"/>
          <w:szCs w:val="24"/>
          <w:lang w:val="en-US" w:eastAsia="en-US"/>
        </w:rPr>
        <w:t>:</w:t>
      </w:r>
    </w:p>
    <w:p w14:paraId="4F520D92"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xml:space="preserve">• </w:t>
      </w:r>
      <w:r w:rsidRPr="001C0CA1">
        <w:rPr>
          <w:rFonts w:ascii="Times New Roman" w:eastAsia="Times New Roman" w:hAnsi="Times New Roman" w:cs="Times New Roman"/>
          <w:sz w:val="24"/>
          <w:szCs w:val="24"/>
          <w:rtl/>
          <w:lang w:val="en-US" w:eastAsia="en-US"/>
        </w:rPr>
        <w:t>السعي لتحقيق التميز:  التركيز على الوصول إلى النتائج مع ضمان عملية فعالة</w:t>
      </w:r>
      <w:r w:rsidRPr="001C0CA1">
        <w:rPr>
          <w:rFonts w:ascii="Times New Roman" w:eastAsia="Times New Roman" w:hAnsi="Times New Roman" w:cs="Times New Roman"/>
          <w:sz w:val="24"/>
          <w:szCs w:val="24"/>
          <w:lang w:val="en-US" w:eastAsia="en-US"/>
        </w:rPr>
        <w:t>.</w:t>
      </w:r>
    </w:p>
    <w:p w14:paraId="19DF8903"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xml:space="preserve">• </w:t>
      </w:r>
      <w:r w:rsidRPr="001C0CA1">
        <w:rPr>
          <w:rFonts w:ascii="Times New Roman" w:eastAsia="Times New Roman" w:hAnsi="Times New Roman" w:cs="Times New Roman"/>
          <w:sz w:val="24"/>
          <w:szCs w:val="24"/>
          <w:rtl/>
          <w:lang w:val="en-US" w:eastAsia="en-US"/>
        </w:rPr>
        <w:t>التعاون: إشراك الأطراف ذات الصلة وتشجيع التغذية الراجعة</w:t>
      </w:r>
      <w:r w:rsidRPr="001C0CA1">
        <w:rPr>
          <w:rFonts w:ascii="Times New Roman" w:eastAsia="Times New Roman" w:hAnsi="Times New Roman" w:cs="Times New Roman"/>
          <w:sz w:val="24"/>
          <w:szCs w:val="24"/>
          <w:lang w:val="en-US" w:eastAsia="en-US"/>
        </w:rPr>
        <w:t>.</w:t>
      </w:r>
    </w:p>
    <w:p w14:paraId="2F97EBF1"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xml:space="preserve">• </w:t>
      </w:r>
      <w:r w:rsidRPr="001C0CA1">
        <w:rPr>
          <w:rFonts w:ascii="Times New Roman" w:eastAsia="Times New Roman" w:hAnsi="Times New Roman" w:cs="Times New Roman"/>
          <w:sz w:val="24"/>
          <w:szCs w:val="24"/>
          <w:rtl/>
          <w:lang w:val="en-US" w:eastAsia="en-US"/>
        </w:rPr>
        <w:t>أخذ زمام المبادرة: تأخذ الملكية والمبادرة بينما تهدف إلى الابتكار</w:t>
      </w:r>
      <w:r w:rsidRPr="001C0CA1">
        <w:rPr>
          <w:rFonts w:ascii="Times New Roman" w:eastAsia="Times New Roman" w:hAnsi="Times New Roman" w:cs="Times New Roman"/>
          <w:sz w:val="24"/>
          <w:szCs w:val="24"/>
          <w:lang w:val="en-US" w:eastAsia="en-US"/>
        </w:rPr>
        <w:t>.</w:t>
      </w:r>
    </w:p>
    <w:p w14:paraId="72434AB3"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xml:space="preserve">• </w:t>
      </w:r>
      <w:r w:rsidRPr="001C0CA1">
        <w:rPr>
          <w:rFonts w:ascii="Times New Roman" w:eastAsia="Times New Roman" w:hAnsi="Times New Roman" w:cs="Times New Roman"/>
          <w:sz w:val="24"/>
          <w:szCs w:val="24"/>
          <w:rtl/>
          <w:lang w:val="en-US" w:eastAsia="en-US"/>
        </w:rPr>
        <w:t>التواصل: تستمع وتتحدث بشكل فعال وصادق</w:t>
      </w:r>
      <w:r w:rsidRPr="001C0CA1">
        <w:rPr>
          <w:rFonts w:ascii="Times New Roman" w:eastAsia="Times New Roman" w:hAnsi="Times New Roman" w:cs="Times New Roman"/>
          <w:sz w:val="24"/>
          <w:szCs w:val="24"/>
          <w:lang w:val="en-US" w:eastAsia="en-US"/>
        </w:rPr>
        <w:t>.</w:t>
      </w:r>
    </w:p>
    <w:p w14:paraId="1A95A02D"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lang w:val="en-US" w:eastAsia="en-US"/>
        </w:rPr>
        <w:t xml:space="preserve">• </w:t>
      </w:r>
      <w:r w:rsidRPr="001C0CA1">
        <w:rPr>
          <w:rFonts w:ascii="Times New Roman" w:eastAsia="Times New Roman" w:hAnsi="Times New Roman" w:cs="Times New Roman"/>
          <w:sz w:val="24"/>
          <w:szCs w:val="24"/>
          <w:rtl/>
          <w:lang w:val="en-US" w:eastAsia="en-US"/>
        </w:rPr>
        <w:t>إثبات النزاهة: تتصرف وفقًا لرؤيتنا وقيمنا</w:t>
      </w:r>
      <w:r w:rsidRPr="001C0CA1">
        <w:rPr>
          <w:rFonts w:ascii="Times New Roman" w:eastAsia="Times New Roman" w:hAnsi="Times New Roman" w:cs="Times New Roman"/>
          <w:sz w:val="24"/>
          <w:szCs w:val="24"/>
          <w:lang w:val="en-US" w:eastAsia="en-US"/>
        </w:rPr>
        <w:t>.</w:t>
      </w:r>
    </w:p>
    <w:p w14:paraId="792EAE98"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نحن نقدم</w:t>
      </w:r>
    </w:p>
    <w:p w14:paraId="0EECEBAB" w14:textId="1CCB8432" w:rsidR="001C0CA1" w:rsidRPr="001C0CA1" w:rsidRDefault="001C0CA1" w:rsidP="001C0CA1">
      <w:pPr>
        <w:bidi/>
        <w:spacing w:before="100" w:beforeAutospacing="1" w:after="100" w:afterAutospacing="1" w:line="240" w:lineRule="auto"/>
        <w:rPr>
          <w:rFonts w:ascii="Times New Roman" w:eastAsia="Times New Roman" w:hAnsi="Times New Roman" w:cs="Times New Roman" w:hint="cs"/>
          <w:sz w:val="24"/>
          <w:szCs w:val="24"/>
          <w:rtl/>
          <w:lang w:val="en-US" w:eastAsia="en-US"/>
        </w:rPr>
      </w:pPr>
      <w:r w:rsidRPr="001C0CA1">
        <w:rPr>
          <w:rFonts w:ascii="Times New Roman" w:eastAsia="Times New Roman" w:hAnsi="Times New Roman" w:cs="Times New Roman"/>
          <w:sz w:val="24"/>
          <w:szCs w:val="24"/>
          <w:u w:val="single"/>
          <w:rtl/>
          <w:lang w:val="en-US" w:eastAsia="en-US"/>
        </w:rPr>
        <w:t>مدة العقد</w:t>
      </w:r>
      <w:r w:rsidRPr="001C0CA1">
        <w:rPr>
          <w:rFonts w:ascii="Times New Roman" w:eastAsia="Times New Roman" w:hAnsi="Times New Roman" w:cs="Times New Roman"/>
          <w:sz w:val="24"/>
          <w:szCs w:val="24"/>
          <w:lang w:val="en-US" w:eastAsia="en-US"/>
        </w:rPr>
        <w:t xml:space="preserve">: </w:t>
      </w:r>
      <w:r w:rsidR="00090425">
        <w:rPr>
          <w:rFonts w:ascii="Times New Roman" w:eastAsia="Times New Roman" w:hAnsi="Times New Roman" w:cs="Times New Roman" w:hint="cs"/>
          <w:sz w:val="24"/>
          <w:szCs w:val="24"/>
          <w:rtl/>
          <w:lang w:val="en-US" w:eastAsia="en-US"/>
        </w:rPr>
        <w:t xml:space="preserve"> حتى </w:t>
      </w:r>
      <w:r w:rsidR="008F2F33">
        <w:rPr>
          <w:rFonts w:ascii="Times New Roman" w:eastAsia="Times New Roman" w:hAnsi="Times New Roman" w:cs="Times New Roman"/>
          <w:sz w:val="24"/>
          <w:szCs w:val="24"/>
          <w:lang w:val="en-US" w:eastAsia="en-US"/>
        </w:rPr>
        <w:t xml:space="preserve">31 </w:t>
      </w:r>
      <w:r w:rsidR="008F2F33">
        <w:rPr>
          <w:rFonts w:ascii="Times New Roman" w:eastAsia="Times New Roman" w:hAnsi="Times New Roman" w:cs="Times New Roman" w:hint="cs"/>
          <w:sz w:val="24"/>
          <w:szCs w:val="24"/>
          <w:rtl/>
          <w:lang w:val="en-US" w:eastAsia="en-US"/>
        </w:rPr>
        <w:t xml:space="preserve"> اذار 2027</w:t>
      </w:r>
    </w:p>
    <w:p w14:paraId="1D69FA54" w14:textId="4EF271DE"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ا</w:t>
      </w:r>
      <w:r w:rsidRPr="001C0CA1">
        <w:rPr>
          <w:rFonts w:ascii="Times New Roman" w:eastAsia="Times New Roman" w:hAnsi="Times New Roman" w:cs="Times New Roman"/>
          <w:sz w:val="24"/>
          <w:szCs w:val="24"/>
          <w:u w:val="single"/>
          <w:rtl/>
          <w:lang w:val="en-US" w:eastAsia="en-US"/>
        </w:rPr>
        <w:t>لمكان</w:t>
      </w:r>
      <w:r w:rsidRPr="001C0CA1">
        <w:rPr>
          <w:rFonts w:ascii="Times New Roman" w:eastAsia="Times New Roman" w:hAnsi="Times New Roman" w:cs="Times New Roman"/>
          <w:sz w:val="24"/>
          <w:szCs w:val="24"/>
          <w:lang w:val="en-US" w:eastAsia="en-US"/>
        </w:rPr>
        <w:t xml:space="preserve">: </w:t>
      </w:r>
      <w:r w:rsidR="008F2F33">
        <w:rPr>
          <w:rFonts w:ascii="Times New Roman" w:eastAsia="Times New Roman" w:hAnsi="Times New Roman" w:cs="Times New Roman" w:hint="cs"/>
          <w:sz w:val="24"/>
          <w:szCs w:val="24"/>
          <w:rtl/>
          <w:lang w:val="en-US" w:eastAsia="en-US"/>
        </w:rPr>
        <w:t xml:space="preserve">حلب </w:t>
      </w:r>
      <w:r w:rsidRPr="001C0CA1">
        <w:rPr>
          <w:rFonts w:ascii="Times New Roman" w:eastAsia="Times New Roman" w:hAnsi="Times New Roman" w:cs="Times New Roman"/>
          <w:sz w:val="24"/>
          <w:szCs w:val="24"/>
          <w:rtl/>
          <w:lang w:val="en-US" w:eastAsia="en-US"/>
        </w:rPr>
        <w:t>، سوريا</w:t>
      </w:r>
    </w:p>
    <w:p w14:paraId="05B52270" w14:textId="4E34D4EF"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rtl/>
          <w:lang w:val="en-US" w:eastAsia="en-US"/>
        </w:rPr>
      </w:pPr>
      <w:r w:rsidRPr="001C0CA1">
        <w:rPr>
          <w:rFonts w:ascii="Times New Roman" w:eastAsia="Times New Roman" w:hAnsi="Times New Roman" w:cs="Times New Roman"/>
          <w:sz w:val="24"/>
          <w:szCs w:val="24"/>
          <w:u w:val="single"/>
          <w:rtl/>
          <w:lang w:val="en-US" w:eastAsia="en-US"/>
        </w:rPr>
        <w:t>تاريخ البدء</w:t>
      </w:r>
      <w:r w:rsidRPr="001C0CA1">
        <w:rPr>
          <w:rFonts w:ascii="Times New Roman" w:eastAsia="Times New Roman" w:hAnsi="Times New Roman" w:cs="Times New Roman"/>
          <w:sz w:val="24"/>
          <w:szCs w:val="24"/>
          <w:lang w:val="en-US" w:eastAsia="en-US"/>
        </w:rPr>
        <w:t xml:space="preserve">: </w:t>
      </w:r>
      <w:r w:rsidR="00090425">
        <w:rPr>
          <w:rFonts w:ascii="Times New Roman" w:eastAsia="Times New Roman" w:hAnsi="Times New Roman" w:cs="Times New Roman" w:hint="cs"/>
          <w:sz w:val="24"/>
          <w:szCs w:val="24"/>
          <w:rtl/>
          <w:lang w:val="en-US" w:eastAsia="en-US"/>
        </w:rPr>
        <w:t xml:space="preserve"> </w:t>
      </w:r>
      <w:r w:rsidR="00C42FB0">
        <w:rPr>
          <w:rFonts w:ascii="Times New Roman" w:eastAsia="Times New Roman" w:hAnsi="Times New Roman" w:cs="Times New Roman" w:hint="cs"/>
          <w:sz w:val="24"/>
          <w:szCs w:val="24"/>
          <w:rtl/>
          <w:lang w:val="en-US" w:eastAsia="en-US"/>
        </w:rPr>
        <w:t xml:space="preserve">أقرب وقت </w:t>
      </w:r>
    </w:p>
    <w:p w14:paraId="10F6E5D4"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b/>
          <w:bCs/>
          <w:sz w:val="24"/>
          <w:szCs w:val="24"/>
          <w:rtl/>
          <w:lang w:val="en-US" w:eastAsia="en-US"/>
        </w:rPr>
        <w:t>عملية التقديم</w:t>
      </w:r>
    </w:p>
    <w:p w14:paraId="6ADB9FE6" w14:textId="1299215A" w:rsidR="001C0CA1" w:rsidRDefault="001C0CA1" w:rsidP="001C0CA1">
      <w:pPr>
        <w:bidi/>
        <w:spacing w:before="100" w:beforeAutospacing="1" w:after="100" w:afterAutospacing="1" w:line="240" w:lineRule="auto"/>
        <w:rPr>
          <w:rFonts w:ascii="Times New Roman" w:eastAsia="Times New Roman" w:hAnsi="Times New Roman" w:cs="Times New Roman"/>
          <w:sz w:val="24"/>
          <w:szCs w:val="24"/>
          <w:rtl/>
          <w:lang w:val="en-US" w:eastAsia="en-US"/>
        </w:rPr>
      </w:pPr>
      <w:r w:rsidRPr="001C0CA1">
        <w:rPr>
          <w:rFonts w:ascii="Times New Roman" w:eastAsia="Times New Roman" w:hAnsi="Times New Roman" w:cs="Times New Roman"/>
          <w:sz w:val="24"/>
          <w:szCs w:val="24"/>
          <w:rtl/>
          <w:lang w:val="en-US" w:eastAsia="en-US"/>
        </w:rPr>
        <w:t>هل أنت مهتم؟  تقدم بطلب للحصول على هذا المنصب من خلال النقر على</w:t>
      </w:r>
      <w:r w:rsidR="00952CD7">
        <w:rPr>
          <w:rFonts w:ascii="Times New Roman" w:eastAsia="Times New Roman" w:hAnsi="Times New Roman" w:cs="Times New Roman"/>
          <w:sz w:val="24"/>
          <w:szCs w:val="24"/>
          <w:lang w:val="en-US" w:eastAsia="en-US"/>
        </w:rPr>
        <w:t xml:space="preserve"> </w:t>
      </w:r>
      <w:r w:rsidR="00952CD7">
        <w:rPr>
          <w:rFonts w:ascii="Times New Roman" w:eastAsia="Times New Roman" w:hAnsi="Times New Roman" w:cs="Times New Roman" w:hint="cs"/>
          <w:sz w:val="24"/>
          <w:szCs w:val="24"/>
          <w:rtl/>
          <w:lang w:val="en-US" w:eastAsia="en-US"/>
        </w:rPr>
        <w:t xml:space="preserve"> الروابط التالية:</w:t>
      </w:r>
    </w:p>
    <w:p w14:paraId="1787DDBA" w14:textId="5B3653C5" w:rsidR="00952CD7" w:rsidRDefault="00952CD7" w:rsidP="00FE4BB7">
      <w:pPr>
        <w:bidi/>
        <w:spacing w:before="100" w:beforeAutospacing="1" w:after="100" w:afterAutospacing="1" w:line="240" w:lineRule="auto"/>
        <w:rPr>
          <w:rFonts w:ascii="Times New Roman" w:eastAsia="Times New Roman" w:hAnsi="Times New Roman" w:cs="Times New Roman"/>
          <w:sz w:val="24"/>
          <w:szCs w:val="24"/>
          <w:rtl/>
          <w:lang w:val="en-US" w:eastAsia="en-US"/>
        </w:rPr>
      </w:pPr>
      <w:r>
        <w:rPr>
          <w:rFonts w:ascii="Times New Roman" w:eastAsia="Times New Roman" w:hAnsi="Times New Roman" w:cs="Times New Roman" w:hint="cs"/>
          <w:sz w:val="24"/>
          <w:szCs w:val="24"/>
          <w:rtl/>
          <w:lang w:val="en-US" w:eastAsia="en-US"/>
        </w:rPr>
        <w:t xml:space="preserve">رابط الإعلان: </w:t>
      </w:r>
      <w:r w:rsidR="00FE4BB7" w:rsidRPr="00FE4BB7">
        <w:rPr>
          <w:rFonts w:ascii="Times New Roman" w:eastAsia="Times New Roman" w:hAnsi="Times New Roman" w:cs="Times New Roman"/>
          <w:sz w:val="24"/>
          <w:szCs w:val="24"/>
          <w:lang w:eastAsia="en-US"/>
        </w:rPr>
        <w:fldChar w:fldCharType="begin"/>
      </w:r>
      <w:r w:rsidR="00FE4BB7" w:rsidRPr="00FE4BB7">
        <w:rPr>
          <w:rFonts w:ascii="Times New Roman" w:eastAsia="Times New Roman" w:hAnsi="Times New Roman" w:cs="Times New Roman"/>
          <w:sz w:val="24"/>
          <w:szCs w:val="24"/>
          <w:lang w:eastAsia="en-US"/>
        </w:rPr>
        <w:instrText>HYPERLINK "https://candidate.hr-manager.net/ApplicationInit.aspx?cid=1036&amp;ProjectId=176921&amp;DepartmentId=19001&amp;MediaId=5"</w:instrText>
      </w:r>
      <w:r w:rsidR="00FE4BB7" w:rsidRPr="00FE4BB7">
        <w:rPr>
          <w:rFonts w:ascii="Times New Roman" w:eastAsia="Times New Roman" w:hAnsi="Times New Roman" w:cs="Times New Roman"/>
          <w:sz w:val="24"/>
          <w:szCs w:val="24"/>
          <w:lang w:eastAsia="en-US"/>
        </w:rPr>
      </w:r>
      <w:r w:rsidR="00FE4BB7" w:rsidRPr="00FE4BB7">
        <w:rPr>
          <w:rFonts w:ascii="Times New Roman" w:eastAsia="Times New Roman" w:hAnsi="Times New Roman" w:cs="Times New Roman"/>
          <w:sz w:val="24"/>
          <w:szCs w:val="24"/>
          <w:lang w:eastAsia="en-US"/>
        </w:rPr>
        <w:fldChar w:fldCharType="separate"/>
      </w:r>
      <w:r w:rsidR="00FE4BB7" w:rsidRPr="00FE4BB7">
        <w:rPr>
          <w:rStyle w:val="Hyperlink"/>
          <w:rFonts w:ascii="Times New Roman" w:eastAsia="Times New Roman" w:hAnsi="Times New Roman" w:cs="Times New Roman"/>
          <w:sz w:val="24"/>
          <w:szCs w:val="24"/>
          <w:lang w:eastAsia="en-US"/>
        </w:rPr>
        <w:t>Talentech - Cleaner</w:t>
      </w:r>
      <w:r w:rsidR="00FE4BB7" w:rsidRPr="00FE4BB7">
        <w:rPr>
          <w:rFonts w:ascii="Times New Roman" w:eastAsia="Times New Roman" w:hAnsi="Times New Roman" w:cs="Times New Roman"/>
          <w:sz w:val="24"/>
          <w:szCs w:val="24"/>
          <w:lang w:val="en-US" w:eastAsia="en-US"/>
        </w:rPr>
        <w:fldChar w:fldCharType="end"/>
      </w:r>
    </w:p>
    <w:p w14:paraId="37BFCE0A" w14:textId="5634902E" w:rsidR="00952CD7" w:rsidRDefault="00952CD7" w:rsidP="00BD3D82">
      <w:pPr>
        <w:bidi/>
        <w:spacing w:before="100" w:beforeAutospacing="1" w:after="100" w:afterAutospacing="1" w:line="240" w:lineRule="auto"/>
        <w:rPr>
          <w:rFonts w:ascii="Times New Roman" w:eastAsia="Times New Roman" w:hAnsi="Times New Roman" w:cs="Times New Roman"/>
          <w:sz w:val="24"/>
          <w:szCs w:val="24"/>
          <w:rtl/>
          <w:lang w:val="en-US" w:eastAsia="en-US"/>
        </w:rPr>
      </w:pPr>
      <w:r>
        <w:rPr>
          <w:rFonts w:ascii="Times New Roman" w:eastAsia="Times New Roman" w:hAnsi="Times New Roman" w:cs="Times New Roman" w:hint="cs"/>
          <w:sz w:val="24"/>
          <w:szCs w:val="24"/>
          <w:rtl/>
          <w:lang w:val="en-US" w:eastAsia="en-US"/>
        </w:rPr>
        <w:t>رابط التقديم:</w:t>
      </w:r>
      <w:r w:rsidR="00BD3D82" w:rsidRPr="00BD3D82">
        <w:t xml:space="preserve"> </w:t>
      </w:r>
      <w:hyperlink r:id="rId14" w:history="1">
        <w:r w:rsidR="00BD3D82" w:rsidRPr="00BD3D82">
          <w:rPr>
            <w:rStyle w:val="Hyperlink"/>
            <w:rFonts w:ascii="Times New Roman" w:eastAsia="Times New Roman" w:hAnsi="Times New Roman" w:cs="Times New Roman"/>
            <w:sz w:val="24"/>
            <w:szCs w:val="24"/>
            <w:lang w:eastAsia="en-US"/>
          </w:rPr>
          <w:t>Talentech - Cleaner - Application Form</w:t>
        </w:r>
      </w:hyperlink>
    </w:p>
    <w:p w14:paraId="06922901"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يجب على جميع المتقدمين إرسال الرسالة التعريفية والسيرة الذاتية المحدثة (لا تزيد عن أربع صفحات). يجب أن يكون كلاهما بنفس اللغة. لن يتم أخذ بعين الإعتبار طلبات تتضمن وجود السيرة الذاتية فقط</w:t>
      </w:r>
      <w:r w:rsidRPr="001C0CA1">
        <w:rPr>
          <w:rFonts w:ascii="Times New Roman" w:eastAsia="Times New Roman" w:hAnsi="Times New Roman" w:cs="Times New Roman"/>
          <w:sz w:val="24"/>
          <w:szCs w:val="24"/>
          <w:lang w:val="en-US" w:eastAsia="en-US"/>
        </w:rPr>
        <w:t>.</w:t>
      </w:r>
    </w:p>
    <w:p w14:paraId="303BB4F3" w14:textId="0232548D"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lastRenderedPageBreak/>
        <w:t xml:space="preserve">يغلق باب التقديم في </w:t>
      </w:r>
      <w:r w:rsidR="00C42FB0">
        <w:rPr>
          <w:rFonts w:ascii="Times New Roman" w:eastAsia="Times New Roman" w:hAnsi="Times New Roman" w:cs="Times New Roman" w:hint="cs"/>
          <w:sz w:val="24"/>
          <w:szCs w:val="24"/>
          <w:rtl/>
          <w:lang w:val="en-US" w:eastAsia="en-US"/>
        </w:rPr>
        <w:t>16-09-2025</w:t>
      </w:r>
      <w:r w:rsidR="006776E5">
        <w:rPr>
          <w:rFonts w:ascii="Times New Roman" w:eastAsia="Times New Roman" w:hAnsi="Times New Roman" w:cs="Times New Roman" w:hint="cs"/>
          <w:sz w:val="24"/>
          <w:szCs w:val="24"/>
          <w:rtl/>
          <w:lang w:val="en-US" w:eastAsia="en-US"/>
        </w:rPr>
        <w:t>.</w:t>
      </w:r>
    </w:p>
    <w:p w14:paraId="7D99A0D8"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هل أنت بحاجة الى مزيد من المعلومات؟</w:t>
      </w:r>
    </w:p>
    <w:p w14:paraId="09BC851E"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 xml:space="preserve">إذا كانت لديك أسئلة أو تواجه مشاكل في عملية التقديم عبر الإنترنت ، يرجى زيارة </w:t>
      </w:r>
      <w:proofErr w:type="spellStart"/>
      <w:r w:rsidRPr="001C0CA1">
        <w:rPr>
          <w:rFonts w:ascii="Times New Roman" w:eastAsia="Times New Roman" w:hAnsi="Times New Roman" w:cs="Times New Roman"/>
          <w:sz w:val="24"/>
          <w:szCs w:val="24"/>
          <w:lang w:val="en-US" w:eastAsia="en-US"/>
        </w:rPr>
        <w:t>drc.ngo</w:t>
      </w:r>
      <w:proofErr w:type="spellEnd"/>
      <w:r w:rsidRPr="001C0CA1">
        <w:rPr>
          <w:rFonts w:ascii="Times New Roman" w:eastAsia="Times New Roman" w:hAnsi="Times New Roman" w:cs="Times New Roman"/>
          <w:sz w:val="24"/>
          <w:szCs w:val="24"/>
          <w:lang w:val="en-US" w:eastAsia="en-US"/>
        </w:rPr>
        <w:t>/</w:t>
      </w:r>
      <w:proofErr w:type="spellStart"/>
      <w:r w:rsidRPr="001C0CA1">
        <w:rPr>
          <w:rFonts w:ascii="Times New Roman" w:eastAsia="Times New Roman" w:hAnsi="Times New Roman" w:cs="Times New Roman"/>
          <w:sz w:val="24"/>
          <w:szCs w:val="24"/>
          <w:lang w:val="en-US" w:eastAsia="en-US"/>
        </w:rPr>
        <w:t>jobsupport</w:t>
      </w:r>
      <w:proofErr w:type="spellEnd"/>
      <w:r w:rsidRPr="001C0CA1">
        <w:rPr>
          <w:rFonts w:ascii="Times New Roman" w:eastAsia="Times New Roman" w:hAnsi="Times New Roman" w:cs="Times New Roman"/>
          <w:sz w:val="24"/>
          <w:szCs w:val="24"/>
          <w:lang w:val="en-US" w:eastAsia="en-US"/>
        </w:rPr>
        <w:t>.</w:t>
      </w:r>
    </w:p>
    <w:p w14:paraId="204B931D" w14:textId="77777777" w:rsidR="001C0CA1" w:rsidRPr="001C0CA1" w:rsidRDefault="001C0CA1" w:rsidP="001C0CA1">
      <w:pPr>
        <w:bidi/>
        <w:spacing w:before="100" w:beforeAutospacing="1" w:after="100" w:afterAutospacing="1" w:line="240" w:lineRule="auto"/>
        <w:rPr>
          <w:rFonts w:ascii="Times New Roman" w:eastAsia="Times New Roman" w:hAnsi="Times New Roman" w:cs="Times New Roman"/>
          <w:sz w:val="24"/>
          <w:szCs w:val="24"/>
          <w:lang w:val="en-US" w:eastAsia="en-US"/>
        </w:rPr>
      </w:pPr>
      <w:r w:rsidRPr="001C0CA1">
        <w:rPr>
          <w:rFonts w:ascii="Times New Roman" w:eastAsia="Times New Roman" w:hAnsi="Times New Roman" w:cs="Times New Roman"/>
          <w:sz w:val="24"/>
          <w:szCs w:val="24"/>
          <w:rtl/>
          <w:lang w:val="en-US" w:eastAsia="en-US"/>
        </w:rPr>
        <w:t xml:space="preserve">لمزيد من المعلومات حول المجلس الدنماركي للاجئين ، يرجى الرجوع إلى موقعنا على الإنترنت </w:t>
      </w:r>
      <w:r w:rsidRPr="001C0CA1">
        <w:rPr>
          <w:rFonts w:ascii="Times New Roman" w:eastAsia="Times New Roman" w:hAnsi="Times New Roman" w:cs="Times New Roman"/>
          <w:sz w:val="24"/>
          <w:szCs w:val="24"/>
          <w:lang w:val="en-US" w:eastAsia="en-US"/>
        </w:rPr>
        <w:t>www.drc.org</w:t>
      </w:r>
    </w:p>
    <w:p w14:paraId="48672A4E" w14:textId="77777777" w:rsidR="001C0CA1" w:rsidRPr="0032186E" w:rsidRDefault="001C0CA1" w:rsidP="009D7A21">
      <w:pPr>
        <w:rPr>
          <w:rFonts w:cstheme="minorHAnsi"/>
          <w:color w:val="000000"/>
          <w:lang w:val="en-US"/>
        </w:rPr>
      </w:pPr>
    </w:p>
    <w:p w14:paraId="19B99FD7" w14:textId="7B621CCB" w:rsidR="00E32634" w:rsidRPr="0032186E" w:rsidRDefault="00E32634" w:rsidP="009D7A21">
      <w:pPr>
        <w:spacing w:after="0"/>
        <w:rPr>
          <w:rFonts w:cstheme="minorHAnsi"/>
          <w:lang w:val="en-US"/>
        </w:rPr>
      </w:pPr>
    </w:p>
    <w:sectPr w:rsidR="00E32634" w:rsidRPr="0032186E" w:rsidSect="00090E85">
      <w:headerReference w:type="default" r:id="rId15"/>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1E3A" w14:textId="77777777" w:rsidR="009A0630" w:rsidRDefault="009A0630" w:rsidP="00BE20A2">
      <w:pPr>
        <w:spacing w:after="0" w:line="240" w:lineRule="auto"/>
      </w:pPr>
      <w:r>
        <w:separator/>
      </w:r>
    </w:p>
  </w:endnote>
  <w:endnote w:type="continuationSeparator" w:id="0">
    <w:p w14:paraId="41C4A650" w14:textId="77777777" w:rsidR="009A0630" w:rsidRDefault="009A0630" w:rsidP="00BE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3554E" w14:textId="77777777" w:rsidR="009A0630" w:rsidRDefault="009A0630" w:rsidP="00BE20A2">
      <w:pPr>
        <w:spacing w:after="0" w:line="240" w:lineRule="auto"/>
      </w:pPr>
      <w:r>
        <w:separator/>
      </w:r>
    </w:p>
  </w:footnote>
  <w:footnote w:type="continuationSeparator" w:id="0">
    <w:p w14:paraId="5F01404B" w14:textId="77777777" w:rsidR="009A0630" w:rsidRDefault="009A0630" w:rsidP="00BE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3EC2" w14:textId="7EBFBF0F" w:rsidR="00BE20A2" w:rsidRDefault="00705642" w:rsidP="00BE20A2">
    <w:pPr>
      <w:pStyle w:val="Header"/>
      <w:jc w:val="right"/>
    </w:pPr>
    <w:r>
      <w:rPr>
        <w:noProof/>
        <w:lang w:val="en-US" w:eastAsia="en-US"/>
      </w:rPr>
      <w:drawing>
        <wp:inline distT="0" distB="0" distL="0" distR="0" wp14:anchorId="1D119FF5" wp14:editId="497788CD">
          <wp:extent cx="1621539" cy="838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1539" cy="838202"/>
                  </a:xfrm>
                  <a:prstGeom prst="rect">
                    <a:avLst/>
                  </a:prstGeom>
                </pic:spPr>
              </pic:pic>
            </a:graphicData>
          </a:graphic>
        </wp:inline>
      </w:drawing>
    </w:r>
  </w:p>
  <w:p w14:paraId="2A5D67E7"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7988"/>
    <w:multiLevelType w:val="hybridMultilevel"/>
    <w:tmpl w:val="5216769E"/>
    <w:lvl w:ilvl="0" w:tplc="04090001">
      <w:start w:val="1"/>
      <w:numFmt w:val="bullet"/>
      <w:lvlText w:val=""/>
      <w:lvlJc w:val="left"/>
      <w:pPr>
        <w:ind w:left="800" w:hanging="360"/>
      </w:pPr>
      <w:rPr>
        <w:rFonts w:ascii="Symbol" w:hAnsi="Symbol" w:hint="default"/>
        <w:b/>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 w15:restartNumberingAfterBreak="0">
    <w:nsid w:val="1F744DC6"/>
    <w:multiLevelType w:val="hybridMultilevel"/>
    <w:tmpl w:val="34425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62201C"/>
    <w:multiLevelType w:val="hybridMultilevel"/>
    <w:tmpl w:val="FEA00CDA"/>
    <w:lvl w:ilvl="0" w:tplc="E03CFD72">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65FD5743"/>
    <w:multiLevelType w:val="hybridMultilevel"/>
    <w:tmpl w:val="CC602F7E"/>
    <w:lvl w:ilvl="0" w:tplc="E03CFD72">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685323313">
    <w:abstractNumId w:val="1"/>
  </w:num>
  <w:num w:numId="2" w16cid:durableId="973558834">
    <w:abstractNumId w:val="0"/>
  </w:num>
  <w:num w:numId="3" w16cid:durableId="1342270794">
    <w:abstractNumId w:val="3"/>
  </w:num>
  <w:num w:numId="4" w16cid:durableId="20113712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7D"/>
    <w:rsid w:val="0002114C"/>
    <w:rsid w:val="00024A7F"/>
    <w:rsid w:val="00026ADE"/>
    <w:rsid w:val="00027271"/>
    <w:rsid w:val="0003644A"/>
    <w:rsid w:val="000462BD"/>
    <w:rsid w:val="00064AA6"/>
    <w:rsid w:val="00072495"/>
    <w:rsid w:val="000841A2"/>
    <w:rsid w:val="00090425"/>
    <w:rsid w:val="00090E85"/>
    <w:rsid w:val="0009717D"/>
    <w:rsid w:val="000C3F6E"/>
    <w:rsid w:val="000D2747"/>
    <w:rsid w:val="000E4CCC"/>
    <w:rsid w:val="000F3E1E"/>
    <w:rsid w:val="000F7A89"/>
    <w:rsid w:val="0012533A"/>
    <w:rsid w:val="00131E3C"/>
    <w:rsid w:val="001528B0"/>
    <w:rsid w:val="00153406"/>
    <w:rsid w:val="00175C3C"/>
    <w:rsid w:val="00194430"/>
    <w:rsid w:val="0019488D"/>
    <w:rsid w:val="001A073F"/>
    <w:rsid w:val="001B0FB9"/>
    <w:rsid w:val="001B5587"/>
    <w:rsid w:val="001B61DD"/>
    <w:rsid w:val="001C0CA1"/>
    <w:rsid w:val="001E3B8C"/>
    <w:rsid w:val="001E6723"/>
    <w:rsid w:val="001F39D5"/>
    <w:rsid w:val="00210EE9"/>
    <w:rsid w:val="00216E7D"/>
    <w:rsid w:val="00222537"/>
    <w:rsid w:val="0023226D"/>
    <w:rsid w:val="0024448F"/>
    <w:rsid w:val="00251FBD"/>
    <w:rsid w:val="0027567F"/>
    <w:rsid w:val="002C0E4E"/>
    <w:rsid w:val="002E70B3"/>
    <w:rsid w:val="002E7B1F"/>
    <w:rsid w:val="00310A69"/>
    <w:rsid w:val="00312A84"/>
    <w:rsid w:val="00317877"/>
    <w:rsid w:val="0032186E"/>
    <w:rsid w:val="00321FE7"/>
    <w:rsid w:val="00347278"/>
    <w:rsid w:val="00352DB0"/>
    <w:rsid w:val="00363653"/>
    <w:rsid w:val="00364A96"/>
    <w:rsid w:val="003809AD"/>
    <w:rsid w:val="00382F50"/>
    <w:rsid w:val="003946A3"/>
    <w:rsid w:val="00396B58"/>
    <w:rsid w:val="003C5518"/>
    <w:rsid w:val="003D5ABD"/>
    <w:rsid w:val="003E3921"/>
    <w:rsid w:val="00415FBB"/>
    <w:rsid w:val="00460893"/>
    <w:rsid w:val="00467359"/>
    <w:rsid w:val="00472AF2"/>
    <w:rsid w:val="004802A0"/>
    <w:rsid w:val="00483470"/>
    <w:rsid w:val="00484FB9"/>
    <w:rsid w:val="00493088"/>
    <w:rsid w:val="004D6445"/>
    <w:rsid w:val="004E3FEF"/>
    <w:rsid w:val="004F337C"/>
    <w:rsid w:val="005028B4"/>
    <w:rsid w:val="005029B5"/>
    <w:rsid w:val="00506E70"/>
    <w:rsid w:val="00512655"/>
    <w:rsid w:val="00554911"/>
    <w:rsid w:val="00560A4F"/>
    <w:rsid w:val="005921DA"/>
    <w:rsid w:val="005A6B7F"/>
    <w:rsid w:val="005D3BB4"/>
    <w:rsid w:val="005D63E6"/>
    <w:rsid w:val="00624350"/>
    <w:rsid w:val="00625CB6"/>
    <w:rsid w:val="00633A81"/>
    <w:rsid w:val="0065675F"/>
    <w:rsid w:val="006600DD"/>
    <w:rsid w:val="00673B6C"/>
    <w:rsid w:val="006771F6"/>
    <w:rsid w:val="006776E5"/>
    <w:rsid w:val="00685DDB"/>
    <w:rsid w:val="00696957"/>
    <w:rsid w:val="006C23BE"/>
    <w:rsid w:val="006C30EC"/>
    <w:rsid w:val="006C59B8"/>
    <w:rsid w:val="006C798B"/>
    <w:rsid w:val="006D3BF4"/>
    <w:rsid w:val="006E7F7D"/>
    <w:rsid w:val="006F41F6"/>
    <w:rsid w:val="00705642"/>
    <w:rsid w:val="007140FA"/>
    <w:rsid w:val="00715288"/>
    <w:rsid w:val="0071761B"/>
    <w:rsid w:val="00721F6E"/>
    <w:rsid w:val="007310AB"/>
    <w:rsid w:val="00755BA7"/>
    <w:rsid w:val="007748B1"/>
    <w:rsid w:val="007750BB"/>
    <w:rsid w:val="00795C4B"/>
    <w:rsid w:val="007D7E40"/>
    <w:rsid w:val="007F619B"/>
    <w:rsid w:val="00816A06"/>
    <w:rsid w:val="008536A3"/>
    <w:rsid w:val="008649C8"/>
    <w:rsid w:val="008749B5"/>
    <w:rsid w:val="008951DC"/>
    <w:rsid w:val="008B02C8"/>
    <w:rsid w:val="008B62C2"/>
    <w:rsid w:val="008C4407"/>
    <w:rsid w:val="008C4C6B"/>
    <w:rsid w:val="008D1000"/>
    <w:rsid w:val="008D36E5"/>
    <w:rsid w:val="008D7097"/>
    <w:rsid w:val="008E2DD5"/>
    <w:rsid w:val="008F2F33"/>
    <w:rsid w:val="008F4CA3"/>
    <w:rsid w:val="00920E98"/>
    <w:rsid w:val="00926471"/>
    <w:rsid w:val="00926877"/>
    <w:rsid w:val="00926DA0"/>
    <w:rsid w:val="0093025D"/>
    <w:rsid w:val="00934746"/>
    <w:rsid w:val="00947820"/>
    <w:rsid w:val="00952CD7"/>
    <w:rsid w:val="009762FB"/>
    <w:rsid w:val="00985886"/>
    <w:rsid w:val="00986E3D"/>
    <w:rsid w:val="00992F5E"/>
    <w:rsid w:val="009A0630"/>
    <w:rsid w:val="009A0800"/>
    <w:rsid w:val="009D11C2"/>
    <w:rsid w:val="009D66C3"/>
    <w:rsid w:val="009D7A21"/>
    <w:rsid w:val="009E4667"/>
    <w:rsid w:val="00A00173"/>
    <w:rsid w:val="00A00B19"/>
    <w:rsid w:val="00A04188"/>
    <w:rsid w:val="00A109B3"/>
    <w:rsid w:val="00A16080"/>
    <w:rsid w:val="00A21D76"/>
    <w:rsid w:val="00A31768"/>
    <w:rsid w:val="00A32070"/>
    <w:rsid w:val="00A3481C"/>
    <w:rsid w:val="00A34C71"/>
    <w:rsid w:val="00A5523F"/>
    <w:rsid w:val="00A66014"/>
    <w:rsid w:val="00A70DE6"/>
    <w:rsid w:val="00A70F02"/>
    <w:rsid w:val="00A7111A"/>
    <w:rsid w:val="00A804A5"/>
    <w:rsid w:val="00A83FF6"/>
    <w:rsid w:val="00A95B6C"/>
    <w:rsid w:val="00AA167A"/>
    <w:rsid w:val="00B00C74"/>
    <w:rsid w:val="00B01A7F"/>
    <w:rsid w:val="00B0403B"/>
    <w:rsid w:val="00B139E5"/>
    <w:rsid w:val="00B14A5E"/>
    <w:rsid w:val="00B153C0"/>
    <w:rsid w:val="00B35EFD"/>
    <w:rsid w:val="00B4627D"/>
    <w:rsid w:val="00B6425C"/>
    <w:rsid w:val="00B67E68"/>
    <w:rsid w:val="00B71E05"/>
    <w:rsid w:val="00B72DD0"/>
    <w:rsid w:val="00B75D98"/>
    <w:rsid w:val="00B81106"/>
    <w:rsid w:val="00B95A3D"/>
    <w:rsid w:val="00B96887"/>
    <w:rsid w:val="00BB011E"/>
    <w:rsid w:val="00BB2BFD"/>
    <w:rsid w:val="00BD032E"/>
    <w:rsid w:val="00BD3D82"/>
    <w:rsid w:val="00BD416C"/>
    <w:rsid w:val="00BE20A2"/>
    <w:rsid w:val="00BF4F1C"/>
    <w:rsid w:val="00C035DB"/>
    <w:rsid w:val="00C04410"/>
    <w:rsid w:val="00C10471"/>
    <w:rsid w:val="00C239D7"/>
    <w:rsid w:val="00C25480"/>
    <w:rsid w:val="00C3164D"/>
    <w:rsid w:val="00C42FB0"/>
    <w:rsid w:val="00C432D2"/>
    <w:rsid w:val="00C53D44"/>
    <w:rsid w:val="00C66F3E"/>
    <w:rsid w:val="00C86602"/>
    <w:rsid w:val="00C90DD6"/>
    <w:rsid w:val="00C91A67"/>
    <w:rsid w:val="00C9767D"/>
    <w:rsid w:val="00CA315B"/>
    <w:rsid w:val="00D00E25"/>
    <w:rsid w:val="00D036A3"/>
    <w:rsid w:val="00D17DC8"/>
    <w:rsid w:val="00D22826"/>
    <w:rsid w:val="00D31B81"/>
    <w:rsid w:val="00D43F6B"/>
    <w:rsid w:val="00D44874"/>
    <w:rsid w:val="00D4695C"/>
    <w:rsid w:val="00D472A5"/>
    <w:rsid w:val="00D609D8"/>
    <w:rsid w:val="00D638CC"/>
    <w:rsid w:val="00D651AD"/>
    <w:rsid w:val="00D74D4E"/>
    <w:rsid w:val="00DA53D2"/>
    <w:rsid w:val="00DD727F"/>
    <w:rsid w:val="00DE3699"/>
    <w:rsid w:val="00DF5721"/>
    <w:rsid w:val="00E01051"/>
    <w:rsid w:val="00E106E9"/>
    <w:rsid w:val="00E14347"/>
    <w:rsid w:val="00E22B1E"/>
    <w:rsid w:val="00E22ECD"/>
    <w:rsid w:val="00E3181A"/>
    <w:rsid w:val="00E32634"/>
    <w:rsid w:val="00E432F0"/>
    <w:rsid w:val="00E67000"/>
    <w:rsid w:val="00E70A72"/>
    <w:rsid w:val="00E76048"/>
    <w:rsid w:val="00E80B1A"/>
    <w:rsid w:val="00E86E27"/>
    <w:rsid w:val="00E924F2"/>
    <w:rsid w:val="00EA2FC8"/>
    <w:rsid w:val="00EB5EBC"/>
    <w:rsid w:val="00EC260A"/>
    <w:rsid w:val="00EC4674"/>
    <w:rsid w:val="00EC6A84"/>
    <w:rsid w:val="00EE2057"/>
    <w:rsid w:val="00F324D9"/>
    <w:rsid w:val="00F46B33"/>
    <w:rsid w:val="00F47F3F"/>
    <w:rsid w:val="00F577B4"/>
    <w:rsid w:val="00F61A45"/>
    <w:rsid w:val="00F956A3"/>
    <w:rsid w:val="00FA2EA7"/>
    <w:rsid w:val="00FB274F"/>
    <w:rsid w:val="00FC053B"/>
    <w:rsid w:val="00FE4BB7"/>
    <w:rsid w:val="00FF339D"/>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ACAF"/>
  <w15:docId w15:val="{A52555FA-AC1C-4018-B085-45A16FB5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94430"/>
  </w:style>
  <w:style w:type="character" w:styleId="UnresolvedMention">
    <w:name w:val="Unresolved Mention"/>
    <w:basedOn w:val="DefaultParagraphFont"/>
    <w:uiPriority w:val="99"/>
    <w:semiHidden/>
    <w:unhideWhenUsed/>
    <w:rsid w:val="00A21D76"/>
    <w:rPr>
      <w:color w:val="605E5C"/>
      <w:shd w:val="clear" w:color="auto" w:fill="E1DFDD"/>
    </w:rPr>
  </w:style>
  <w:style w:type="character" w:styleId="FollowedHyperlink">
    <w:name w:val="FollowedHyperlink"/>
    <w:basedOn w:val="DefaultParagraphFont"/>
    <w:uiPriority w:val="99"/>
    <w:semiHidden/>
    <w:unhideWhenUsed/>
    <w:rsid w:val="00A21D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87230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hr.drc.dk/view.php?id=34816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Form/SinglePageApplicationForm.aspx?cid=1036&amp;departmentId=19001&amp;ProjectId=176921"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candidate.hr-manager.net/ApplicationInit.aspx?cid=1036&amp;ProjectId=176921&amp;DepartmentId=19001&amp;MediaId=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ndidate.hr-manager.net/ApplicationForm/SinglePageApplicationForm.aspx?cid=1036&amp;departmentId=19001&amp;ProjectId=1769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Downloads\annex_9_b_1_job_advertisement_template20_02%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6" ma:contentTypeDescription="Create a new document." ma:contentTypeScope="" ma:versionID="8511512f21069a2e118673c115bd82dd">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289c9ea2dc4640f567ecd9d36a652ee5"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customXml/itemProps2.xml><?xml version="1.0" encoding="utf-8"?>
<ds:datastoreItem xmlns:ds="http://schemas.openxmlformats.org/officeDocument/2006/customXml" ds:itemID="{6D7BA58D-B438-4F13-918C-C6D03ECE2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A66DA4-D5A9-4C67-A0DD-F048D293D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annex_9_b_1_job_advertisement_template20_02 (3)</Template>
  <TotalTime>53</TotalTime>
  <Pages>6</Pages>
  <Words>1508</Words>
  <Characters>8602</Characters>
  <Application>Microsoft Office Word</Application>
  <DocSecurity>0</DocSecurity>
  <Lines>71</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Martinez</dc:creator>
  <cp:lastModifiedBy>Mais Bakfalouny</cp:lastModifiedBy>
  <cp:revision>10</cp:revision>
  <cp:lastPrinted>2019-07-18T15:22:00Z</cp:lastPrinted>
  <dcterms:created xsi:type="dcterms:W3CDTF">2025-08-31T11:22:00Z</dcterms:created>
  <dcterms:modified xsi:type="dcterms:W3CDTF">2026-10-06T10:06:00Z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0x01010048D60075F93DAE4AAD1ABCCD90321FFB</vt:lpwstr>
  </property>
</Properties>
</file>