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91BF89" w14:textId="77777777" w:rsidR="006605DF" w:rsidRPr="00393EDC" w:rsidRDefault="006605DF" w:rsidP="006605DF">
      <w:pPr>
        <w:spacing w:after="0"/>
        <w:jc w:val="center"/>
        <w:rPr>
          <w:rFonts w:cstheme="minorHAnsi"/>
          <w:b/>
        </w:rPr>
      </w:pPr>
      <w:r w:rsidRPr="00393EDC">
        <w:rPr>
          <w:rFonts w:cstheme="minorHAnsi"/>
          <w:b/>
        </w:rPr>
        <w:t>Humanitarian Mine Action Team Member</w:t>
      </w:r>
    </w:p>
    <w:p w14:paraId="2666840F" w14:textId="5C685E14" w:rsidR="00926877" w:rsidRPr="00393EDC" w:rsidRDefault="00705642" w:rsidP="006605DF">
      <w:pPr>
        <w:spacing w:after="0"/>
        <w:jc w:val="center"/>
        <w:rPr>
          <w:rFonts w:cstheme="minorHAnsi"/>
          <w:b/>
        </w:rPr>
      </w:pPr>
      <w:r w:rsidRPr="00393EDC">
        <w:rPr>
          <w:rFonts w:cstheme="minorHAnsi"/>
          <w:b/>
        </w:rPr>
        <w:t>Syria</w:t>
      </w:r>
      <w:r w:rsidR="00D22826" w:rsidRPr="00393EDC">
        <w:rPr>
          <w:rFonts w:cstheme="minorHAnsi"/>
          <w:b/>
        </w:rPr>
        <w:t xml:space="preserve"> </w:t>
      </w:r>
      <w:r w:rsidR="00926877" w:rsidRPr="00393EDC">
        <w:rPr>
          <w:rFonts w:cstheme="minorHAnsi"/>
          <w:b/>
        </w:rPr>
        <w:t>–</w:t>
      </w:r>
      <w:r w:rsidR="00D22826" w:rsidRPr="00393EDC">
        <w:rPr>
          <w:rFonts w:cstheme="minorHAnsi"/>
          <w:b/>
        </w:rPr>
        <w:t xml:space="preserve"> </w:t>
      </w:r>
      <w:r w:rsidR="00FC1016">
        <w:rPr>
          <w:rFonts w:cstheme="minorHAnsi"/>
          <w:b/>
        </w:rPr>
        <w:t>Hama</w:t>
      </w:r>
    </w:p>
    <w:p w14:paraId="54414B6D" w14:textId="77777777" w:rsidR="00FA2EA7" w:rsidRPr="00393EDC" w:rsidRDefault="00FA2EA7" w:rsidP="00926877">
      <w:pPr>
        <w:spacing w:after="0"/>
        <w:rPr>
          <w:rFonts w:cstheme="minorHAnsi"/>
        </w:rPr>
      </w:pPr>
    </w:p>
    <w:p w14:paraId="44CF6F93" w14:textId="17AF4F1B" w:rsidR="00FA2EA7" w:rsidRPr="00393EDC" w:rsidRDefault="00FA2EA7" w:rsidP="00FA2EA7">
      <w:pPr>
        <w:spacing w:after="0"/>
        <w:rPr>
          <w:rFonts w:cstheme="minorHAnsi"/>
          <w:b/>
          <w:lang w:val="en-US"/>
        </w:rPr>
      </w:pPr>
      <w:r w:rsidRPr="00393EDC">
        <w:rPr>
          <w:rFonts w:cstheme="minorHAnsi"/>
          <w:b/>
          <w:lang w:val="en-US"/>
        </w:rPr>
        <w:t>Who are we?</w:t>
      </w:r>
    </w:p>
    <w:p w14:paraId="2C3FC2BB" w14:textId="77777777" w:rsidR="00705642" w:rsidRPr="00393EDC" w:rsidRDefault="00705642" w:rsidP="00705642">
      <w:pPr>
        <w:pStyle w:val="NormalWeb"/>
        <w:shd w:val="clear" w:color="auto" w:fill="FFFFFF"/>
        <w:spacing w:after="0"/>
        <w:rPr>
          <w:rFonts w:asciiTheme="minorHAnsi" w:hAnsiTheme="minorHAnsi" w:cstheme="minorHAnsi"/>
          <w:sz w:val="22"/>
          <w:szCs w:val="22"/>
        </w:rPr>
      </w:pPr>
      <w:r w:rsidRPr="00393EDC">
        <w:rPr>
          <w:rFonts w:asciiTheme="minorHAnsi" w:hAnsiTheme="minorHAnsi" w:cstheme="minorHAnsi"/>
          <w:sz w:val="22"/>
          <w:szCs w:val="22"/>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393EDC" w:rsidRDefault="00705642" w:rsidP="00705642">
      <w:pPr>
        <w:pStyle w:val="NormalWeb"/>
        <w:shd w:val="clear" w:color="auto" w:fill="FFFFFF"/>
        <w:rPr>
          <w:rFonts w:asciiTheme="minorHAnsi" w:hAnsiTheme="minorHAnsi" w:cstheme="minorHAnsi"/>
          <w:sz w:val="22"/>
          <w:szCs w:val="22"/>
        </w:rPr>
      </w:pPr>
      <w:r w:rsidRPr="00393EDC">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393EDC" w:rsidRDefault="00705642" w:rsidP="00705642">
      <w:pPr>
        <w:pStyle w:val="NormalWeb"/>
        <w:shd w:val="clear" w:color="auto" w:fill="FFFFFF"/>
        <w:rPr>
          <w:rFonts w:asciiTheme="minorHAnsi" w:hAnsiTheme="minorHAnsi" w:cstheme="minorHAnsi"/>
          <w:sz w:val="22"/>
          <w:szCs w:val="22"/>
        </w:rPr>
      </w:pPr>
      <w:r w:rsidRPr="00393EDC">
        <w:rPr>
          <w:rFonts w:asciiTheme="minorHAnsi" w:hAnsiTheme="minorHAnsi" w:cstheme="minorHAnsi"/>
          <w:sz w:val="22"/>
          <w:szCs w:val="22"/>
        </w:rPr>
        <w:t>All of our efforts are based on our value compass: humanity, respect, independence and neutrality, participation, and honesty and transparency.</w:t>
      </w:r>
    </w:p>
    <w:p w14:paraId="43D103AD" w14:textId="77777777" w:rsidR="00C37663" w:rsidRPr="00393EDC" w:rsidRDefault="00C37663" w:rsidP="00705642">
      <w:pPr>
        <w:pStyle w:val="NormalWeb"/>
        <w:shd w:val="clear" w:color="auto" w:fill="FFFFFF"/>
        <w:rPr>
          <w:rFonts w:asciiTheme="minorHAnsi" w:hAnsiTheme="minorHAnsi" w:cstheme="minorHAnsi"/>
          <w:sz w:val="22"/>
          <w:szCs w:val="22"/>
        </w:rPr>
      </w:pPr>
    </w:p>
    <w:p w14:paraId="0B05EBC8" w14:textId="77777777" w:rsidR="00705642" w:rsidRPr="00393EDC" w:rsidRDefault="00705642" w:rsidP="00705642">
      <w:pPr>
        <w:pStyle w:val="NormalWeb"/>
        <w:spacing w:after="0"/>
        <w:jc w:val="both"/>
        <w:rPr>
          <w:rFonts w:asciiTheme="minorHAnsi" w:hAnsiTheme="minorHAnsi" w:cstheme="minorHAnsi"/>
          <w:b/>
          <w:bCs/>
          <w:sz w:val="22"/>
          <w:szCs w:val="22"/>
        </w:rPr>
      </w:pPr>
      <w:r w:rsidRPr="00393EDC">
        <w:rPr>
          <w:rFonts w:asciiTheme="minorHAnsi" w:hAnsiTheme="minorHAnsi" w:cstheme="minorHAnsi"/>
          <w:b/>
          <w:bCs/>
          <w:sz w:val="22"/>
          <w:szCs w:val="22"/>
        </w:rPr>
        <w:t>DRC Syria</w:t>
      </w:r>
    </w:p>
    <w:p w14:paraId="7D32FC98" w14:textId="77777777" w:rsidR="00705642" w:rsidRPr="00393EDC" w:rsidRDefault="00705642" w:rsidP="00705642">
      <w:pPr>
        <w:pStyle w:val="NormalWeb"/>
        <w:spacing w:after="0"/>
        <w:jc w:val="both"/>
        <w:rPr>
          <w:rFonts w:asciiTheme="minorHAnsi" w:hAnsiTheme="minorHAnsi" w:cstheme="minorHAnsi"/>
          <w:sz w:val="22"/>
          <w:szCs w:val="22"/>
        </w:rPr>
      </w:pPr>
      <w:r w:rsidRPr="00393EDC">
        <w:rPr>
          <w:rFonts w:asciiTheme="minorHAnsi" w:hAnsiTheme="minorHAnsi" w:cstheme="minorHAnsi"/>
          <w:sz w:val="22"/>
          <w:szCs w:val="22"/>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six Community Centers.</w:t>
      </w:r>
    </w:p>
    <w:p w14:paraId="392225C8" w14:textId="77777777" w:rsidR="00705642" w:rsidRPr="00393EDC" w:rsidRDefault="00705642" w:rsidP="00216E7D">
      <w:pPr>
        <w:spacing w:after="0"/>
        <w:rPr>
          <w:rFonts w:cstheme="minorHAnsi"/>
          <w:b/>
        </w:rPr>
      </w:pPr>
    </w:p>
    <w:p w14:paraId="22C1C484" w14:textId="783C770B" w:rsidR="00F46B33" w:rsidRPr="00393EDC" w:rsidRDefault="00E70A72" w:rsidP="00B67E68">
      <w:pPr>
        <w:pStyle w:val="NormalWeb"/>
        <w:spacing w:after="0"/>
        <w:jc w:val="both"/>
        <w:rPr>
          <w:rFonts w:asciiTheme="minorHAnsi" w:hAnsiTheme="minorHAnsi" w:cstheme="minorHAnsi"/>
          <w:b/>
          <w:bCs/>
          <w:sz w:val="22"/>
          <w:szCs w:val="22"/>
        </w:rPr>
      </w:pPr>
      <w:r w:rsidRPr="00393EDC">
        <w:rPr>
          <w:rFonts w:asciiTheme="minorHAnsi" w:hAnsiTheme="minorHAnsi" w:cstheme="minorHAnsi"/>
          <w:b/>
          <w:bCs/>
          <w:sz w:val="22"/>
          <w:szCs w:val="22"/>
        </w:rPr>
        <w:t>About the job</w:t>
      </w:r>
      <w:r w:rsidR="003659AA" w:rsidRPr="00393EDC">
        <w:rPr>
          <w:rFonts w:asciiTheme="minorHAnsi" w:hAnsiTheme="minorHAnsi" w:cstheme="minorHAnsi"/>
          <w:b/>
          <w:bCs/>
          <w:sz w:val="22"/>
          <w:szCs w:val="22"/>
        </w:rPr>
        <w:t>:</w:t>
      </w:r>
    </w:p>
    <w:p w14:paraId="7B1BBD2B" w14:textId="7A5C6F93" w:rsidR="00281713" w:rsidRPr="00393EDC" w:rsidRDefault="00BC65FE" w:rsidP="00281713">
      <w:pPr>
        <w:pStyle w:val="NormalWeb"/>
        <w:spacing w:after="0"/>
        <w:jc w:val="both"/>
        <w:rPr>
          <w:rFonts w:asciiTheme="minorHAnsi" w:hAnsiTheme="minorHAnsi" w:cstheme="minorHAnsi"/>
          <w:b/>
          <w:bCs/>
          <w:sz w:val="22"/>
          <w:szCs w:val="22"/>
        </w:rPr>
      </w:pPr>
      <w:r w:rsidRPr="00393EDC">
        <w:rPr>
          <w:rFonts w:asciiTheme="minorHAnsi" w:hAnsiTheme="minorHAnsi" w:cstheme="minorHAnsi"/>
          <w:sz w:val="22"/>
          <w:szCs w:val="22"/>
        </w:rPr>
        <w:t>Under the supervision of the Protection Monitoring (ProMo)</w:t>
      </w:r>
      <w:r w:rsidRPr="00393EDC">
        <w:rPr>
          <w:sz w:val="22"/>
          <w:szCs w:val="22"/>
        </w:rPr>
        <w:t xml:space="preserve"> </w:t>
      </w:r>
      <w:r w:rsidRPr="00393EDC">
        <w:rPr>
          <w:rFonts w:asciiTheme="minorHAnsi" w:hAnsiTheme="minorHAnsi" w:cstheme="minorHAnsi"/>
          <w:sz w:val="22"/>
          <w:szCs w:val="22"/>
        </w:rPr>
        <w:t>specialist / Officer and line-management of the PM, the Protection Monitoring Assistant</w:t>
      </w:r>
      <w:r w:rsidRPr="00393EDC">
        <w:rPr>
          <w:rFonts w:asciiTheme="minorHAnsi" w:hAnsiTheme="minorHAnsi" w:cstheme="minorHAnsi"/>
          <w:sz w:val="22"/>
          <w:szCs w:val="22"/>
          <w:lang w:eastAsia="da-DK"/>
        </w:rPr>
        <w:t xml:space="preserve"> </w:t>
      </w:r>
      <w:r w:rsidRPr="00393EDC">
        <w:rPr>
          <w:rFonts w:asciiTheme="minorHAnsi" w:hAnsiTheme="minorHAnsi" w:cstheme="minorHAnsi"/>
          <w:sz w:val="22"/>
          <w:szCs w:val="22"/>
        </w:rPr>
        <w:t xml:space="preserve">is responsible for supporting the timely identification of urgent protection risks and issues affecting target communities as per the Protection Analytical Framework (PAF), and effective implementation of protection monitoring activities in Idleb and Aleppo governorates.  </w:t>
      </w:r>
      <w:r w:rsidRPr="00393EDC">
        <w:rPr>
          <w:rFonts w:asciiTheme="minorHAnsi" w:hAnsiTheme="minorHAnsi" w:cstheme="minorHAnsi"/>
          <w:color w:val="333333"/>
          <w:sz w:val="22"/>
          <w:szCs w:val="22"/>
          <w:shd w:val="clear" w:color="auto" w:fill="FFFFFF"/>
        </w:rPr>
        <w:t xml:space="preserve"> </w:t>
      </w:r>
    </w:p>
    <w:p w14:paraId="60379E48" w14:textId="77777777" w:rsidR="00281713" w:rsidRPr="00393EDC" w:rsidRDefault="00281713" w:rsidP="005E0A79">
      <w:pPr>
        <w:ind w:left="80"/>
        <w:rPr>
          <w:rFonts w:ascii="Calibri Light" w:eastAsia="Times New Roman" w:hAnsi="Calibri Light" w:cstheme="minorHAnsi"/>
          <w:b/>
          <w:rtl/>
          <w:lang w:val="en-GB"/>
        </w:rPr>
      </w:pPr>
      <w:bookmarkStart w:id="0" w:name="_Hlk158282051"/>
    </w:p>
    <w:p w14:paraId="02151A75" w14:textId="77777777" w:rsidR="00910A79" w:rsidRPr="00393EDC" w:rsidRDefault="00910A79" w:rsidP="00910A79">
      <w:pPr>
        <w:rPr>
          <w:rFonts w:cs="Arial"/>
          <w:b/>
        </w:rPr>
      </w:pPr>
      <w:r w:rsidRPr="00393EDC">
        <w:rPr>
          <w:rFonts w:eastAsia="Times New Roman" w:cstheme="minorHAnsi"/>
          <w:b/>
          <w:color w:val="000000"/>
        </w:rPr>
        <w:t>Responsibilities</w:t>
      </w:r>
      <w:r w:rsidRPr="00393EDC">
        <w:rPr>
          <w:rFonts w:cs="Arial"/>
          <w:b/>
        </w:rPr>
        <w:t>:</w:t>
      </w:r>
    </w:p>
    <w:p w14:paraId="3962E9D0" w14:textId="77777777" w:rsidR="00941F27" w:rsidRPr="00941F27" w:rsidRDefault="00941F27" w:rsidP="00941F27">
      <w:pPr>
        <w:rPr>
          <w:rFonts w:cs="Arial"/>
          <w:b/>
          <w:lang w:val="en-US"/>
        </w:rPr>
      </w:pPr>
      <w:proofErr w:type="gramStart"/>
      <w:r w:rsidRPr="00941F27">
        <w:rPr>
          <w:rFonts w:cs="Arial"/>
          <w:b/>
          <w:bCs/>
          <w:lang w:val="en-US"/>
        </w:rPr>
        <w:t>bout</w:t>
      </w:r>
      <w:proofErr w:type="gramEnd"/>
      <w:r w:rsidRPr="00941F27">
        <w:rPr>
          <w:rFonts w:cs="Arial"/>
          <w:b/>
          <w:bCs/>
          <w:lang w:val="en-US"/>
        </w:rPr>
        <w:t xml:space="preserve"> the job:</w:t>
      </w:r>
    </w:p>
    <w:p w14:paraId="22B0B26C" w14:textId="77777777" w:rsidR="00941F27" w:rsidRPr="00941F27" w:rsidRDefault="00941F27" w:rsidP="00941F27">
      <w:pPr>
        <w:rPr>
          <w:rFonts w:cs="Arial"/>
          <w:bCs/>
          <w:lang w:val="en-US"/>
        </w:rPr>
      </w:pPr>
      <w:r w:rsidRPr="00941F27">
        <w:rPr>
          <w:rFonts w:cs="Arial"/>
          <w:bCs/>
          <w:lang w:val="en-US"/>
        </w:rPr>
        <w:t xml:space="preserve">The overall role of the HMA EORE Team Member is to implement EORE activities with DRC HDP </w:t>
      </w:r>
      <w:proofErr w:type="spellStart"/>
      <w:r w:rsidRPr="00941F27">
        <w:rPr>
          <w:rFonts w:cs="Arial"/>
          <w:bCs/>
          <w:lang w:val="en-US"/>
        </w:rPr>
        <w:t>Programme</w:t>
      </w:r>
      <w:proofErr w:type="spellEnd"/>
      <w:r w:rsidRPr="00941F27">
        <w:rPr>
          <w:rFonts w:cs="Arial"/>
          <w:bCs/>
          <w:lang w:val="en-US"/>
        </w:rPr>
        <w:t xml:space="preserve"> in Syria that includes:</w:t>
      </w:r>
    </w:p>
    <w:p w14:paraId="6FB99540" w14:textId="77777777" w:rsidR="00941F27" w:rsidRPr="00941F27" w:rsidRDefault="00941F27" w:rsidP="00941F27">
      <w:pPr>
        <w:rPr>
          <w:rFonts w:cs="Arial"/>
          <w:bCs/>
          <w:lang w:val="en-US"/>
        </w:rPr>
      </w:pPr>
      <w:r w:rsidRPr="00941F27">
        <w:rPr>
          <w:rFonts w:cs="Arial"/>
          <w:bCs/>
          <w:lang w:val="en-US"/>
        </w:rPr>
        <w:t>1.Delivering Explosive Ordnance Risk Education (EORE) sessions to communities, including adults, adolescents, and children, in line with DRC's established procedures and methodologies.</w:t>
      </w:r>
    </w:p>
    <w:p w14:paraId="3D9FA50C" w14:textId="77777777" w:rsidR="00941F27" w:rsidRPr="00941F27" w:rsidRDefault="00941F27" w:rsidP="00941F27">
      <w:pPr>
        <w:rPr>
          <w:rFonts w:cs="Arial"/>
          <w:bCs/>
          <w:lang w:val="en-US"/>
        </w:rPr>
      </w:pPr>
      <w:r w:rsidRPr="00941F27">
        <w:rPr>
          <w:rFonts w:cs="Arial"/>
          <w:bCs/>
          <w:lang w:val="en-US"/>
        </w:rPr>
        <w:t>2.Supporting the coordination of EORE activities, liaising with other DRC sectors for an integrated approach, and ensuring the smooth implementation of field activities.</w:t>
      </w:r>
    </w:p>
    <w:p w14:paraId="308B8D4F" w14:textId="77777777" w:rsidR="00941F27" w:rsidRPr="00941F27" w:rsidRDefault="00941F27" w:rsidP="00941F27">
      <w:pPr>
        <w:rPr>
          <w:rFonts w:cs="Arial"/>
          <w:bCs/>
          <w:lang w:val="en-US"/>
        </w:rPr>
      </w:pPr>
      <w:r w:rsidRPr="00941F27">
        <w:rPr>
          <w:rFonts w:cs="Arial"/>
          <w:bCs/>
          <w:lang w:val="en-US"/>
        </w:rPr>
        <w:lastRenderedPageBreak/>
        <w:t xml:space="preserve">3.The EORE Team </w:t>
      </w:r>
      <w:proofErr w:type="gramStart"/>
      <w:r w:rsidRPr="00941F27">
        <w:rPr>
          <w:rFonts w:cs="Arial"/>
          <w:bCs/>
          <w:lang w:val="en-US"/>
        </w:rPr>
        <w:t>member</w:t>
      </w:r>
      <w:proofErr w:type="gramEnd"/>
      <w:r w:rsidRPr="00941F27">
        <w:rPr>
          <w:rFonts w:cs="Arial"/>
          <w:bCs/>
          <w:lang w:val="en-US"/>
        </w:rPr>
        <w:t xml:space="preserve"> will contribute to the development of EORE materials, support community liaison efforts, and maintain accurate records of activities and data, all while ensuring compliance with quality standards and reporting requirements.</w:t>
      </w:r>
    </w:p>
    <w:p w14:paraId="74B8E244" w14:textId="77777777" w:rsidR="00941F27" w:rsidRPr="00941F27" w:rsidRDefault="00941F27" w:rsidP="00941F27">
      <w:pPr>
        <w:rPr>
          <w:rFonts w:cs="Arial"/>
          <w:bCs/>
          <w:lang w:val="en-US"/>
        </w:rPr>
      </w:pPr>
      <w:r w:rsidRPr="00941F27">
        <w:rPr>
          <w:rFonts w:cs="Arial"/>
          <w:bCs/>
          <w:lang w:val="en-US"/>
        </w:rPr>
        <w:t>4.Conducting direct EORE sessions, assisting with the development of materials and tools, and supporting community liaison efforts.</w:t>
      </w:r>
    </w:p>
    <w:p w14:paraId="73CD5159" w14:textId="77777777" w:rsidR="00941F27" w:rsidRPr="00941F27" w:rsidRDefault="00941F27" w:rsidP="00941F27">
      <w:pPr>
        <w:rPr>
          <w:rFonts w:cs="Arial"/>
          <w:bCs/>
          <w:lang w:val="en-US"/>
        </w:rPr>
      </w:pPr>
      <w:r w:rsidRPr="00941F27">
        <w:rPr>
          <w:rFonts w:cs="Arial"/>
          <w:bCs/>
          <w:lang w:val="en-US"/>
        </w:rPr>
        <w:t>5.Maintaining accurate data and ensuring that all EORE activities align with quality standards and reporting requirements.</w:t>
      </w:r>
    </w:p>
    <w:p w14:paraId="26B6ACE8" w14:textId="77777777" w:rsidR="00941F27" w:rsidRPr="00941F27" w:rsidRDefault="00941F27" w:rsidP="00941F27">
      <w:pPr>
        <w:rPr>
          <w:rFonts w:cs="Arial"/>
          <w:bCs/>
          <w:lang w:val="en-US"/>
        </w:rPr>
      </w:pPr>
      <w:r w:rsidRPr="00941F27">
        <w:rPr>
          <w:rFonts w:cs="Arial"/>
          <w:bCs/>
          <w:lang w:val="en-US"/>
        </w:rPr>
        <w:t>The EORE Team Member is deployed for EORE activities following the procedures outlined in the SOPs, and IMAS.</w:t>
      </w:r>
    </w:p>
    <w:p w14:paraId="49141793" w14:textId="77777777" w:rsidR="00941F27" w:rsidRPr="00941F27" w:rsidRDefault="00941F27" w:rsidP="00941F27">
      <w:pPr>
        <w:rPr>
          <w:rFonts w:cs="Arial"/>
          <w:b/>
          <w:lang w:val="en-US"/>
        </w:rPr>
      </w:pPr>
      <w:r w:rsidRPr="00941F27">
        <w:rPr>
          <w:rFonts w:cs="Arial"/>
          <w:b/>
          <w:lang w:val="en-US"/>
        </w:rPr>
        <w:t> </w:t>
      </w:r>
    </w:p>
    <w:p w14:paraId="22D92D55" w14:textId="77777777" w:rsidR="00941F27" w:rsidRPr="00941F27" w:rsidRDefault="00941F27" w:rsidP="00941F27">
      <w:pPr>
        <w:rPr>
          <w:rFonts w:cs="Arial"/>
          <w:b/>
          <w:lang w:val="en-US"/>
        </w:rPr>
      </w:pPr>
      <w:r w:rsidRPr="00941F27">
        <w:rPr>
          <w:rFonts w:cs="Arial"/>
          <w:b/>
          <w:bCs/>
          <w:lang w:val="en-US"/>
        </w:rPr>
        <w:t>Key responsibilities:</w:t>
      </w:r>
    </w:p>
    <w:p w14:paraId="00ACE1EF" w14:textId="77777777" w:rsidR="00941F27" w:rsidRPr="00941F27" w:rsidRDefault="00941F27" w:rsidP="00941F27">
      <w:pPr>
        <w:rPr>
          <w:rFonts w:cs="Arial"/>
          <w:b/>
          <w:lang w:val="en-US"/>
        </w:rPr>
      </w:pPr>
      <w:r w:rsidRPr="00941F27">
        <w:rPr>
          <w:rFonts w:cs="Arial"/>
          <w:b/>
          <w:lang w:val="en-US"/>
        </w:rPr>
        <w:t> </w:t>
      </w:r>
    </w:p>
    <w:p w14:paraId="03644F51" w14:textId="77777777" w:rsidR="00941F27" w:rsidRPr="00941F27" w:rsidRDefault="00941F27" w:rsidP="00941F27">
      <w:pPr>
        <w:rPr>
          <w:rFonts w:cs="Arial"/>
          <w:b/>
          <w:lang w:val="en-US"/>
        </w:rPr>
      </w:pPr>
      <w:r w:rsidRPr="00941F27">
        <w:rPr>
          <w:rFonts w:cs="Arial"/>
          <w:b/>
          <w:bCs/>
          <w:lang w:val="en-US"/>
        </w:rPr>
        <w:t>Explosive Ordnance Risk Education</w:t>
      </w:r>
    </w:p>
    <w:p w14:paraId="3A438076" w14:textId="77777777" w:rsidR="00941F27" w:rsidRPr="00941F27" w:rsidRDefault="00941F27" w:rsidP="00941F27">
      <w:pPr>
        <w:numPr>
          <w:ilvl w:val="0"/>
          <w:numId w:val="22"/>
        </w:numPr>
        <w:rPr>
          <w:rFonts w:cs="Arial"/>
          <w:bCs/>
          <w:lang w:val="en-US"/>
        </w:rPr>
      </w:pPr>
      <w:r w:rsidRPr="00941F27">
        <w:rPr>
          <w:rFonts w:cs="Arial"/>
          <w:bCs/>
          <w:lang w:val="en-US"/>
        </w:rPr>
        <w:t xml:space="preserve">Conduct direct EORE sessions for adults, </w:t>
      </w:r>
      <w:proofErr w:type="gramStart"/>
      <w:r w:rsidRPr="00941F27">
        <w:rPr>
          <w:rFonts w:cs="Arial"/>
          <w:bCs/>
          <w:lang w:val="en-US"/>
        </w:rPr>
        <w:t>adolescent</w:t>
      </w:r>
      <w:proofErr w:type="gramEnd"/>
      <w:r w:rsidRPr="00941F27">
        <w:rPr>
          <w:rFonts w:cs="Arial"/>
          <w:bCs/>
          <w:lang w:val="en-US"/>
        </w:rPr>
        <w:t>, and children according to DRC HDP SOPs, using standard and approved methodologies. Distribute EORE informational materials as instructed.</w:t>
      </w:r>
    </w:p>
    <w:p w14:paraId="4AA41062" w14:textId="77777777" w:rsidR="00941F27" w:rsidRPr="00941F27" w:rsidRDefault="00941F27" w:rsidP="00941F27">
      <w:pPr>
        <w:numPr>
          <w:ilvl w:val="0"/>
          <w:numId w:val="22"/>
        </w:numPr>
        <w:rPr>
          <w:rFonts w:cs="Arial"/>
          <w:bCs/>
          <w:lang w:val="en-US"/>
        </w:rPr>
      </w:pPr>
      <w:r w:rsidRPr="00941F27">
        <w:rPr>
          <w:rFonts w:cs="Arial"/>
          <w:bCs/>
          <w:lang w:val="en-US"/>
        </w:rPr>
        <w:t xml:space="preserve">Support HMA workshops, events, and other such public events, </w:t>
      </w:r>
      <w:proofErr w:type="spellStart"/>
      <w:r w:rsidRPr="00941F27">
        <w:rPr>
          <w:rFonts w:cs="Arial"/>
          <w:bCs/>
          <w:lang w:val="en-US"/>
        </w:rPr>
        <w:t>organised</w:t>
      </w:r>
      <w:proofErr w:type="spellEnd"/>
      <w:r w:rsidRPr="00941F27">
        <w:rPr>
          <w:rFonts w:cs="Arial"/>
          <w:bCs/>
          <w:lang w:val="en-US"/>
        </w:rPr>
        <w:t xml:space="preserve"> by DRC.</w:t>
      </w:r>
    </w:p>
    <w:p w14:paraId="13154E34" w14:textId="77777777" w:rsidR="00941F27" w:rsidRPr="00941F27" w:rsidRDefault="00941F27" w:rsidP="00941F27">
      <w:pPr>
        <w:numPr>
          <w:ilvl w:val="0"/>
          <w:numId w:val="22"/>
        </w:numPr>
        <w:rPr>
          <w:rFonts w:cs="Arial"/>
          <w:bCs/>
          <w:lang w:val="en-US"/>
        </w:rPr>
      </w:pPr>
      <w:r w:rsidRPr="00941F27">
        <w:rPr>
          <w:rFonts w:cs="Arial"/>
          <w:bCs/>
          <w:lang w:val="en-US"/>
        </w:rPr>
        <w:t>Conduct Community Liaison (CL) with local communities.</w:t>
      </w:r>
    </w:p>
    <w:p w14:paraId="3365E91F" w14:textId="77777777" w:rsidR="00941F27" w:rsidRPr="00941F27" w:rsidRDefault="00941F27" w:rsidP="00941F27">
      <w:pPr>
        <w:numPr>
          <w:ilvl w:val="0"/>
          <w:numId w:val="22"/>
        </w:numPr>
        <w:rPr>
          <w:rFonts w:cs="Arial"/>
          <w:bCs/>
          <w:lang w:val="en-US"/>
        </w:rPr>
      </w:pPr>
      <w:r w:rsidRPr="00941F27">
        <w:rPr>
          <w:rFonts w:cs="Arial"/>
          <w:bCs/>
          <w:lang w:val="en-US"/>
        </w:rPr>
        <w:t>Assist the development of EORE (informational) materials, methodologies, and tools.</w:t>
      </w:r>
    </w:p>
    <w:p w14:paraId="67AD27FF" w14:textId="77777777" w:rsidR="00941F27" w:rsidRPr="00941F27" w:rsidRDefault="00941F27" w:rsidP="00941F27">
      <w:pPr>
        <w:numPr>
          <w:ilvl w:val="0"/>
          <w:numId w:val="22"/>
        </w:numPr>
        <w:rPr>
          <w:rFonts w:cs="Arial"/>
          <w:bCs/>
          <w:lang w:val="en-US"/>
        </w:rPr>
      </w:pPr>
      <w:r w:rsidRPr="00941F27">
        <w:rPr>
          <w:rFonts w:cs="Arial"/>
          <w:bCs/>
          <w:lang w:val="en-US"/>
        </w:rPr>
        <w:t>Support EORE Training of Trainers (TOT) for local stakeholders.</w:t>
      </w:r>
    </w:p>
    <w:p w14:paraId="78E44464" w14:textId="77777777" w:rsidR="00941F27" w:rsidRPr="00941F27" w:rsidRDefault="00941F27" w:rsidP="00941F27">
      <w:pPr>
        <w:numPr>
          <w:ilvl w:val="0"/>
          <w:numId w:val="22"/>
        </w:numPr>
        <w:rPr>
          <w:rFonts w:cs="Arial"/>
          <w:bCs/>
          <w:lang w:val="en-US"/>
        </w:rPr>
      </w:pPr>
      <w:r w:rsidRPr="00941F27">
        <w:rPr>
          <w:rFonts w:cs="Arial"/>
          <w:bCs/>
          <w:lang w:val="en-US"/>
        </w:rPr>
        <w:t>Upon request, support procurement efforts, including developing the required documentation.</w:t>
      </w:r>
    </w:p>
    <w:p w14:paraId="6820999A" w14:textId="77777777" w:rsidR="00941F27" w:rsidRPr="00941F27" w:rsidRDefault="00941F27" w:rsidP="00941F27">
      <w:pPr>
        <w:numPr>
          <w:ilvl w:val="0"/>
          <w:numId w:val="22"/>
        </w:numPr>
        <w:rPr>
          <w:rFonts w:cs="Arial"/>
          <w:bCs/>
          <w:lang w:val="en-US"/>
        </w:rPr>
      </w:pPr>
      <w:r w:rsidRPr="00941F27">
        <w:rPr>
          <w:rFonts w:cs="Arial"/>
          <w:bCs/>
          <w:lang w:val="en-US"/>
        </w:rPr>
        <w:t>Contribute to the lessons learnt reports on EORE activities.</w:t>
      </w:r>
    </w:p>
    <w:p w14:paraId="45B18ABA" w14:textId="77777777" w:rsidR="00941F27" w:rsidRPr="00941F27" w:rsidRDefault="00941F27" w:rsidP="00941F27">
      <w:pPr>
        <w:numPr>
          <w:ilvl w:val="0"/>
          <w:numId w:val="22"/>
        </w:numPr>
        <w:rPr>
          <w:rFonts w:cs="Arial"/>
          <w:bCs/>
          <w:lang w:val="en-US"/>
        </w:rPr>
      </w:pPr>
      <w:r w:rsidRPr="00941F27">
        <w:rPr>
          <w:rFonts w:cs="Arial"/>
          <w:bCs/>
          <w:lang w:val="en-US"/>
        </w:rPr>
        <w:t>Cooperate during EORE (internal and external) monitoring as well as in-country or HQ Quality Assurance/Quality Control.</w:t>
      </w:r>
    </w:p>
    <w:p w14:paraId="4723DCFC" w14:textId="77777777" w:rsidR="00941F27" w:rsidRPr="00941F27" w:rsidRDefault="00941F27" w:rsidP="00941F27">
      <w:pPr>
        <w:numPr>
          <w:ilvl w:val="0"/>
          <w:numId w:val="22"/>
        </w:numPr>
        <w:rPr>
          <w:rFonts w:cs="Arial"/>
          <w:bCs/>
          <w:lang w:val="en-US"/>
        </w:rPr>
      </w:pPr>
      <w:r w:rsidRPr="00941F27">
        <w:rPr>
          <w:rFonts w:cs="Arial"/>
          <w:bCs/>
          <w:lang w:val="en-US"/>
        </w:rPr>
        <w:t>Collect and report on EORE data (attendance, demographics, locations) accurately and in a timely manner</w:t>
      </w:r>
    </w:p>
    <w:p w14:paraId="45E17A1A" w14:textId="77777777" w:rsidR="00941F27" w:rsidRPr="00941F27" w:rsidRDefault="00941F27" w:rsidP="00941F27">
      <w:pPr>
        <w:numPr>
          <w:ilvl w:val="0"/>
          <w:numId w:val="22"/>
        </w:numPr>
        <w:rPr>
          <w:rFonts w:cs="Arial"/>
          <w:bCs/>
          <w:lang w:val="en-US"/>
        </w:rPr>
      </w:pPr>
      <w:r w:rsidRPr="00941F27">
        <w:rPr>
          <w:rFonts w:cs="Arial"/>
          <w:bCs/>
          <w:lang w:val="en-US"/>
        </w:rPr>
        <w:t>Assist the EORE Team Leader in the planning of EORE tasks.</w:t>
      </w:r>
    </w:p>
    <w:p w14:paraId="76160704" w14:textId="77777777" w:rsidR="00941F27" w:rsidRPr="00941F27" w:rsidRDefault="00941F27" w:rsidP="00941F27">
      <w:pPr>
        <w:numPr>
          <w:ilvl w:val="0"/>
          <w:numId w:val="22"/>
        </w:numPr>
        <w:rPr>
          <w:rFonts w:cs="Arial"/>
          <w:bCs/>
          <w:lang w:val="en-US"/>
        </w:rPr>
      </w:pPr>
      <w:r w:rsidRPr="00941F27">
        <w:rPr>
          <w:rFonts w:cs="Arial"/>
          <w:bCs/>
          <w:lang w:val="en-US"/>
        </w:rPr>
        <w:t xml:space="preserve">Comply with timelines, </w:t>
      </w:r>
      <w:proofErr w:type="gramStart"/>
      <w:r w:rsidRPr="00941F27">
        <w:rPr>
          <w:rFonts w:cs="Arial"/>
          <w:bCs/>
          <w:lang w:val="en-US"/>
        </w:rPr>
        <w:t>deadlines, and</w:t>
      </w:r>
      <w:proofErr w:type="gramEnd"/>
      <w:r w:rsidRPr="00941F27">
        <w:rPr>
          <w:rFonts w:cs="Arial"/>
          <w:bCs/>
          <w:lang w:val="en-US"/>
        </w:rPr>
        <w:t xml:space="preserve"> quality standards and SOPs.</w:t>
      </w:r>
    </w:p>
    <w:p w14:paraId="461820E9" w14:textId="77777777" w:rsidR="00941F27" w:rsidRPr="00941F27" w:rsidRDefault="00941F27" w:rsidP="00941F27">
      <w:pPr>
        <w:numPr>
          <w:ilvl w:val="0"/>
          <w:numId w:val="22"/>
        </w:numPr>
        <w:rPr>
          <w:rFonts w:cs="Arial"/>
          <w:bCs/>
          <w:lang w:val="en-US"/>
        </w:rPr>
      </w:pPr>
      <w:r w:rsidRPr="00941F27">
        <w:rPr>
          <w:rFonts w:cs="Arial"/>
          <w:bCs/>
          <w:lang w:val="en-US"/>
        </w:rPr>
        <w:lastRenderedPageBreak/>
        <w:t>Understand and follow all safety SOPs in Syria and communicate any change on the security situation to the</w:t>
      </w:r>
    </w:p>
    <w:p w14:paraId="26B3593F" w14:textId="77777777" w:rsidR="00941F27" w:rsidRPr="00941F27" w:rsidRDefault="00941F27" w:rsidP="00941F27">
      <w:pPr>
        <w:numPr>
          <w:ilvl w:val="0"/>
          <w:numId w:val="22"/>
        </w:numPr>
        <w:rPr>
          <w:rFonts w:cs="Arial"/>
          <w:bCs/>
          <w:lang w:val="en-US"/>
        </w:rPr>
      </w:pPr>
      <w:r w:rsidRPr="00941F27">
        <w:rPr>
          <w:rFonts w:cs="Arial"/>
          <w:bCs/>
          <w:lang w:val="en-US"/>
        </w:rPr>
        <w:t>Maintain working relations with local authorities and with communities of intervention.</w:t>
      </w:r>
    </w:p>
    <w:p w14:paraId="49738E1E" w14:textId="77777777" w:rsidR="00941F27" w:rsidRPr="00941F27" w:rsidRDefault="00941F27" w:rsidP="00941F27">
      <w:pPr>
        <w:numPr>
          <w:ilvl w:val="0"/>
          <w:numId w:val="22"/>
        </w:numPr>
        <w:rPr>
          <w:rFonts w:cs="Arial"/>
          <w:bCs/>
          <w:lang w:val="en-US"/>
        </w:rPr>
      </w:pPr>
      <w:r w:rsidRPr="00941F27">
        <w:rPr>
          <w:rFonts w:cs="Arial"/>
          <w:bCs/>
          <w:lang w:val="en-US"/>
        </w:rPr>
        <w:t>Ensure and maintain the equipment in good condition and report any damage to the ORE Team Leader.</w:t>
      </w:r>
    </w:p>
    <w:p w14:paraId="711FF2A2" w14:textId="77777777" w:rsidR="00941F27" w:rsidRPr="00941F27" w:rsidRDefault="00941F27" w:rsidP="00941F27">
      <w:pPr>
        <w:numPr>
          <w:ilvl w:val="0"/>
          <w:numId w:val="22"/>
        </w:numPr>
        <w:rPr>
          <w:rFonts w:cs="Arial"/>
          <w:bCs/>
          <w:lang w:val="en-US"/>
        </w:rPr>
      </w:pPr>
      <w:r w:rsidRPr="00941F27">
        <w:rPr>
          <w:rFonts w:cs="Arial"/>
          <w:bCs/>
          <w:lang w:val="en-US"/>
        </w:rPr>
        <w:t>All other responsibilities included in the approved EORE SOP.</w:t>
      </w:r>
    </w:p>
    <w:p w14:paraId="71AC139B" w14:textId="77777777" w:rsidR="00941F27" w:rsidRPr="00941F27" w:rsidRDefault="00941F27" w:rsidP="00941F27">
      <w:pPr>
        <w:numPr>
          <w:ilvl w:val="0"/>
          <w:numId w:val="22"/>
        </w:numPr>
        <w:rPr>
          <w:rFonts w:cs="Arial"/>
          <w:bCs/>
          <w:lang w:val="en-US"/>
        </w:rPr>
      </w:pPr>
      <w:r w:rsidRPr="00941F27">
        <w:rPr>
          <w:rFonts w:cs="Arial"/>
          <w:bCs/>
          <w:lang w:val="en-US"/>
        </w:rPr>
        <w:t>Any other task assigned by the Team Leader and Technical Field Manager</w:t>
      </w:r>
    </w:p>
    <w:p w14:paraId="71790ABB" w14:textId="77777777" w:rsidR="00941F27" w:rsidRPr="00941F27" w:rsidRDefault="00941F27" w:rsidP="00941F27">
      <w:pPr>
        <w:rPr>
          <w:rFonts w:cs="Arial"/>
          <w:b/>
          <w:lang w:val="en-US"/>
        </w:rPr>
      </w:pPr>
      <w:r w:rsidRPr="00941F27">
        <w:rPr>
          <w:rFonts w:cs="Arial"/>
          <w:b/>
          <w:lang w:val="en-US"/>
        </w:rPr>
        <w:t> </w:t>
      </w:r>
    </w:p>
    <w:p w14:paraId="4B9D97A7" w14:textId="77777777" w:rsidR="00941F27" w:rsidRPr="00941F27" w:rsidRDefault="00941F27" w:rsidP="00941F27">
      <w:pPr>
        <w:rPr>
          <w:rFonts w:cs="Arial"/>
          <w:b/>
          <w:lang w:val="en-US"/>
        </w:rPr>
      </w:pPr>
      <w:r w:rsidRPr="00941F27">
        <w:rPr>
          <w:rFonts w:cs="Arial"/>
          <w:b/>
          <w:bCs/>
          <w:lang w:val="en-US"/>
        </w:rPr>
        <w:t>Planning, Coordination, and Context Analysis</w:t>
      </w:r>
    </w:p>
    <w:p w14:paraId="77CFB4E9" w14:textId="77777777" w:rsidR="00941F27" w:rsidRPr="00941F27" w:rsidRDefault="00941F27" w:rsidP="00941F27">
      <w:pPr>
        <w:numPr>
          <w:ilvl w:val="0"/>
          <w:numId w:val="23"/>
        </w:numPr>
        <w:rPr>
          <w:rFonts w:cs="Arial"/>
          <w:bCs/>
          <w:lang w:val="en-US"/>
        </w:rPr>
      </w:pPr>
      <w:r w:rsidRPr="00941F27">
        <w:rPr>
          <w:rFonts w:cs="Arial"/>
          <w:bCs/>
          <w:lang w:val="en-US"/>
        </w:rPr>
        <w:t>Participate in the development of activity workplans and follow them accordingly.</w:t>
      </w:r>
    </w:p>
    <w:p w14:paraId="765C4747" w14:textId="77777777" w:rsidR="00941F27" w:rsidRPr="00941F27" w:rsidRDefault="00941F27" w:rsidP="00941F27">
      <w:pPr>
        <w:numPr>
          <w:ilvl w:val="0"/>
          <w:numId w:val="23"/>
        </w:numPr>
        <w:rPr>
          <w:rFonts w:cs="Arial"/>
          <w:bCs/>
          <w:lang w:val="en-US"/>
        </w:rPr>
      </w:pPr>
      <w:r w:rsidRPr="00941F27">
        <w:rPr>
          <w:rFonts w:cs="Arial"/>
          <w:bCs/>
          <w:lang w:val="en-US"/>
        </w:rPr>
        <w:t>Actively participate in internal EORE team meetings and share pertinent updates.</w:t>
      </w:r>
    </w:p>
    <w:p w14:paraId="4D2759B7" w14:textId="77777777" w:rsidR="00941F27" w:rsidRPr="00941F27" w:rsidRDefault="00941F27" w:rsidP="00941F27">
      <w:pPr>
        <w:rPr>
          <w:rFonts w:cs="Arial"/>
          <w:bCs/>
          <w:lang w:val="en-US"/>
        </w:rPr>
      </w:pPr>
      <w:r w:rsidRPr="00941F27">
        <w:rPr>
          <w:rFonts w:cs="Arial"/>
          <w:bCs/>
          <w:lang w:val="en-US"/>
        </w:rPr>
        <w:t>Maintain up-to-date knowledge on the context, including Explosive Ordnance (EO) contamination</w:t>
      </w:r>
    </w:p>
    <w:p w14:paraId="79A9A31C" w14:textId="77777777" w:rsidR="00941F27" w:rsidRPr="00941F27" w:rsidRDefault="00941F27" w:rsidP="00941F27">
      <w:pPr>
        <w:rPr>
          <w:rFonts w:cs="Arial"/>
          <w:b/>
          <w:lang w:val="en-US"/>
        </w:rPr>
      </w:pPr>
      <w:r w:rsidRPr="00941F27">
        <w:rPr>
          <w:rFonts w:cs="Arial"/>
          <w:b/>
          <w:lang w:val="en-US"/>
        </w:rPr>
        <w:t>Experience and technical competencies: (include years of experience)</w:t>
      </w:r>
    </w:p>
    <w:p w14:paraId="7BE35D02" w14:textId="77777777" w:rsidR="00941F27" w:rsidRPr="00941F27" w:rsidRDefault="00941F27" w:rsidP="00941F27">
      <w:pPr>
        <w:rPr>
          <w:rFonts w:cs="Arial"/>
          <w:b/>
          <w:lang w:val="en-US"/>
        </w:rPr>
      </w:pPr>
      <w:r w:rsidRPr="00941F27">
        <w:rPr>
          <w:rFonts w:cs="Arial"/>
          <w:b/>
          <w:bCs/>
          <w:lang w:val="en-US"/>
        </w:rPr>
        <w:t>Essential:</w:t>
      </w:r>
    </w:p>
    <w:p w14:paraId="5C740F09" w14:textId="77777777" w:rsidR="00941F27" w:rsidRPr="00941F27" w:rsidRDefault="00941F27" w:rsidP="00941F27">
      <w:pPr>
        <w:numPr>
          <w:ilvl w:val="0"/>
          <w:numId w:val="24"/>
        </w:numPr>
        <w:rPr>
          <w:rFonts w:cs="Arial"/>
          <w:bCs/>
          <w:lang w:val="en-US"/>
        </w:rPr>
      </w:pPr>
      <w:r w:rsidRPr="00941F27">
        <w:rPr>
          <w:rFonts w:cs="Arial"/>
          <w:bCs/>
          <w:lang w:val="en-US"/>
        </w:rPr>
        <w:t xml:space="preserve">Certificate/Accreditation of successful completion of EORE training course by a </w:t>
      </w:r>
      <w:proofErr w:type="spellStart"/>
      <w:r w:rsidRPr="00941F27">
        <w:rPr>
          <w:rFonts w:cs="Arial"/>
          <w:bCs/>
          <w:lang w:val="en-US"/>
        </w:rPr>
        <w:t>recognised</w:t>
      </w:r>
      <w:proofErr w:type="spellEnd"/>
      <w:r w:rsidRPr="00941F27">
        <w:rPr>
          <w:rFonts w:cs="Arial"/>
          <w:bCs/>
          <w:lang w:val="en-US"/>
        </w:rPr>
        <w:t xml:space="preserve"> Mine Action Training Establishment or </w:t>
      </w:r>
      <w:proofErr w:type="spellStart"/>
      <w:r w:rsidRPr="00941F27">
        <w:rPr>
          <w:rFonts w:cs="Arial"/>
          <w:bCs/>
          <w:lang w:val="en-US"/>
        </w:rPr>
        <w:t>Organisation</w:t>
      </w:r>
      <w:proofErr w:type="spellEnd"/>
      <w:r w:rsidRPr="00941F27">
        <w:rPr>
          <w:rFonts w:cs="Arial"/>
          <w:bCs/>
          <w:lang w:val="en-US"/>
        </w:rPr>
        <w:t>.</w:t>
      </w:r>
    </w:p>
    <w:p w14:paraId="6B71A91A" w14:textId="77777777" w:rsidR="00941F27" w:rsidRPr="00941F27" w:rsidRDefault="00941F27" w:rsidP="00941F27">
      <w:pPr>
        <w:numPr>
          <w:ilvl w:val="0"/>
          <w:numId w:val="24"/>
        </w:numPr>
        <w:rPr>
          <w:rFonts w:cs="Arial"/>
          <w:bCs/>
          <w:lang w:val="en-US"/>
        </w:rPr>
      </w:pPr>
      <w:r w:rsidRPr="00941F27">
        <w:rPr>
          <w:rFonts w:cs="Arial"/>
          <w:bCs/>
          <w:lang w:val="en-US"/>
        </w:rPr>
        <w:t>Knowledge of Mines and UXO encountered in Syria (Basic EO recognition).</w:t>
      </w:r>
    </w:p>
    <w:p w14:paraId="02714CAD" w14:textId="77777777" w:rsidR="00941F27" w:rsidRPr="00941F27" w:rsidRDefault="00941F27" w:rsidP="00941F27">
      <w:pPr>
        <w:numPr>
          <w:ilvl w:val="0"/>
          <w:numId w:val="24"/>
        </w:numPr>
        <w:rPr>
          <w:rFonts w:cs="Arial"/>
          <w:bCs/>
          <w:lang w:val="en-US"/>
        </w:rPr>
      </w:pPr>
      <w:r w:rsidRPr="00941F27">
        <w:rPr>
          <w:rFonts w:cs="Arial"/>
          <w:bCs/>
          <w:lang w:val="en-US"/>
        </w:rPr>
        <w:t>Understanding of EO contamination size and problem in Syria.</w:t>
      </w:r>
    </w:p>
    <w:p w14:paraId="4F9730A2" w14:textId="77777777" w:rsidR="00941F27" w:rsidRPr="00941F27" w:rsidRDefault="00941F27" w:rsidP="00941F27">
      <w:pPr>
        <w:numPr>
          <w:ilvl w:val="0"/>
          <w:numId w:val="24"/>
        </w:numPr>
        <w:rPr>
          <w:rFonts w:cs="Arial"/>
          <w:bCs/>
          <w:lang w:val="en-US"/>
        </w:rPr>
      </w:pPr>
      <w:r w:rsidRPr="00941F27">
        <w:rPr>
          <w:rFonts w:cs="Arial"/>
          <w:bCs/>
          <w:lang w:val="en-US"/>
        </w:rPr>
        <w:t>Knowledge about MA stakeholders and partners in Syria.</w:t>
      </w:r>
    </w:p>
    <w:p w14:paraId="7631A200" w14:textId="77777777" w:rsidR="00941F27" w:rsidRPr="00941F27" w:rsidRDefault="00941F27" w:rsidP="00941F27">
      <w:pPr>
        <w:numPr>
          <w:ilvl w:val="0"/>
          <w:numId w:val="24"/>
        </w:numPr>
        <w:rPr>
          <w:rFonts w:cs="Arial"/>
          <w:bCs/>
          <w:lang w:val="en-US"/>
        </w:rPr>
      </w:pPr>
      <w:r w:rsidRPr="00941F27">
        <w:rPr>
          <w:rFonts w:cs="Arial"/>
          <w:bCs/>
          <w:lang w:val="en-US"/>
        </w:rPr>
        <w:t>Knowledge of local communities; actual inhabitants of these areas are preferred.</w:t>
      </w:r>
    </w:p>
    <w:p w14:paraId="6920C119" w14:textId="77777777" w:rsidR="00941F27" w:rsidRPr="00941F27" w:rsidRDefault="00941F27" w:rsidP="00941F27">
      <w:pPr>
        <w:numPr>
          <w:ilvl w:val="0"/>
          <w:numId w:val="24"/>
        </w:numPr>
        <w:rPr>
          <w:rFonts w:cs="Arial"/>
          <w:bCs/>
          <w:lang w:val="en-US"/>
        </w:rPr>
      </w:pPr>
      <w:r w:rsidRPr="00941F27">
        <w:rPr>
          <w:rFonts w:cs="Arial"/>
          <w:bCs/>
          <w:lang w:val="en-US"/>
        </w:rPr>
        <w:t>Basic knowledge of MS Office programs.</w:t>
      </w:r>
    </w:p>
    <w:p w14:paraId="289CD9E3" w14:textId="77777777" w:rsidR="00941F27" w:rsidRPr="00941F27" w:rsidRDefault="00941F27" w:rsidP="00941F27">
      <w:pPr>
        <w:numPr>
          <w:ilvl w:val="0"/>
          <w:numId w:val="24"/>
        </w:numPr>
        <w:rPr>
          <w:rFonts w:cs="Arial"/>
          <w:bCs/>
          <w:lang w:val="en-US"/>
        </w:rPr>
      </w:pPr>
      <w:r w:rsidRPr="00941F27">
        <w:rPr>
          <w:rFonts w:cs="Arial"/>
          <w:bCs/>
          <w:lang w:val="en-US"/>
        </w:rPr>
        <w:t xml:space="preserve">Good </w:t>
      </w:r>
      <w:proofErr w:type="spellStart"/>
      <w:r w:rsidRPr="00941F27">
        <w:rPr>
          <w:rFonts w:cs="Arial"/>
          <w:bCs/>
          <w:lang w:val="en-US"/>
        </w:rPr>
        <w:t>organisational</w:t>
      </w:r>
      <w:proofErr w:type="spellEnd"/>
      <w:r w:rsidRPr="00941F27">
        <w:rPr>
          <w:rFonts w:cs="Arial"/>
          <w:bCs/>
          <w:lang w:val="en-US"/>
        </w:rPr>
        <w:t xml:space="preserve"> skills.</w:t>
      </w:r>
    </w:p>
    <w:p w14:paraId="245FB255" w14:textId="77777777" w:rsidR="00941F27" w:rsidRPr="00941F27" w:rsidRDefault="00941F27" w:rsidP="00941F27">
      <w:pPr>
        <w:numPr>
          <w:ilvl w:val="0"/>
          <w:numId w:val="24"/>
        </w:numPr>
        <w:rPr>
          <w:rFonts w:cs="Arial"/>
          <w:bCs/>
          <w:lang w:val="en-US"/>
        </w:rPr>
      </w:pPr>
      <w:r w:rsidRPr="00941F27">
        <w:rPr>
          <w:rFonts w:cs="Arial"/>
          <w:bCs/>
          <w:lang w:val="en-US"/>
        </w:rPr>
        <w:t xml:space="preserve">Good </w:t>
      </w:r>
      <w:proofErr w:type="gramStart"/>
      <w:r w:rsidRPr="00941F27">
        <w:rPr>
          <w:rFonts w:cs="Arial"/>
          <w:bCs/>
          <w:lang w:val="en-US"/>
        </w:rPr>
        <w:t>communicational</w:t>
      </w:r>
      <w:proofErr w:type="gramEnd"/>
      <w:r w:rsidRPr="00941F27">
        <w:rPr>
          <w:rFonts w:cs="Arial"/>
          <w:bCs/>
          <w:lang w:val="en-US"/>
        </w:rPr>
        <w:t xml:space="preserve"> skills.</w:t>
      </w:r>
    </w:p>
    <w:p w14:paraId="06492AB1" w14:textId="77777777" w:rsidR="00941F27" w:rsidRPr="00941F27" w:rsidRDefault="00941F27" w:rsidP="00941F27">
      <w:pPr>
        <w:numPr>
          <w:ilvl w:val="0"/>
          <w:numId w:val="24"/>
        </w:numPr>
        <w:rPr>
          <w:rFonts w:cs="Arial"/>
          <w:b/>
          <w:lang w:val="en-US"/>
        </w:rPr>
      </w:pPr>
      <w:r w:rsidRPr="00941F27">
        <w:rPr>
          <w:rFonts w:cs="Arial"/>
          <w:bCs/>
          <w:lang w:val="en-US"/>
        </w:rPr>
        <w:t>Excellent ability to work in team</w:t>
      </w:r>
      <w:r w:rsidRPr="00941F27">
        <w:rPr>
          <w:rFonts w:cs="Arial"/>
          <w:b/>
          <w:lang w:val="en-US"/>
        </w:rPr>
        <w:t>.</w:t>
      </w:r>
    </w:p>
    <w:p w14:paraId="3FF78A8A" w14:textId="77777777" w:rsidR="00941F27" w:rsidRPr="00941F27" w:rsidRDefault="00941F27" w:rsidP="00941F27">
      <w:pPr>
        <w:rPr>
          <w:rFonts w:cs="Arial"/>
          <w:b/>
          <w:lang w:val="en-US"/>
        </w:rPr>
      </w:pPr>
      <w:r w:rsidRPr="00941F27">
        <w:rPr>
          <w:rFonts w:cs="Arial"/>
          <w:b/>
          <w:bCs/>
          <w:lang w:val="en-US"/>
        </w:rPr>
        <w:t>Desirables:</w:t>
      </w:r>
    </w:p>
    <w:p w14:paraId="168A997E" w14:textId="77777777" w:rsidR="00941F27" w:rsidRPr="00941F27" w:rsidRDefault="00941F27" w:rsidP="00941F27">
      <w:pPr>
        <w:rPr>
          <w:rFonts w:cs="Arial"/>
          <w:b/>
          <w:lang w:val="en-US"/>
        </w:rPr>
      </w:pPr>
      <w:r w:rsidRPr="00941F27">
        <w:rPr>
          <w:rFonts w:cs="Arial"/>
          <w:bCs/>
          <w:lang w:val="en-US"/>
        </w:rPr>
        <w:t>At least 1 year of proven previous experience in EORE and/or community Liaison</w:t>
      </w:r>
      <w:r w:rsidRPr="00941F27">
        <w:rPr>
          <w:rFonts w:cs="Arial"/>
          <w:b/>
          <w:lang w:val="en-US"/>
        </w:rPr>
        <w:t>.</w:t>
      </w:r>
    </w:p>
    <w:p w14:paraId="5E2F2394" w14:textId="77777777" w:rsidR="00941F27" w:rsidRPr="00941F27" w:rsidRDefault="00941F27" w:rsidP="00941F27">
      <w:pPr>
        <w:rPr>
          <w:rFonts w:cs="Arial"/>
          <w:b/>
          <w:lang w:val="en-US"/>
        </w:rPr>
      </w:pPr>
      <w:r w:rsidRPr="00941F27">
        <w:rPr>
          <w:rFonts w:cs="Arial"/>
          <w:b/>
          <w:bCs/>
          <w:lang w:val="en-US"/>
        </w:rPr>
        <w:lastRenderedPageBreak/>
        <w:t>Education</w:t>
      </w:r>
      <w:r w:rsidRPr="00941F27">
        <w:rPr>
          <w:rFonts w:cs="Arial"/>
          <w:b/>
          <w:lang w:val="en-US"/>
        </w:rPr>
        <w:t>: (include certificates, licenses etc.)</w:t>
      </w:r>
    </w:p>
    <w:p w14:paraId="5174D66E" w14:textId="77777777" w:rsidR="00941F27" w:rsidRPr="00941F27" w:rsidRDefault="00941F27" w:rsidP="00941F27">
      <w:pPr>
        <w:numPr>
          <w:ilvl w:val="0"/>
          <w:numId w:val="25"/>
        </w:numPr>
        <w:rPr>
          <w:rFonts w:cs="Arial"/>
          <w:b/>
          <w:lang w:val="en-US"/>
        </w:rPr>
      </w:pPr>
      <w:r w:rsidRPr="00941F27">
        <w:rPr>
          <w:rFonts w:cs="Arial"/>
          <w:b/>
          <w:lang w:val="en-US"/>
        </w:rPr>
        <w:t>Secondary/High school education</w:t>
      </w:r>
    </w:p>
    <w:p w14:paraId="0A5328DC" w14:textId="77777777" w:rsidR="00941F27" w:rsidRPr="00941F27" w:rsidRDefault="00941F27" w:rsidP="00941F27">
      <w:pPr>
        <w:rPr>
          <w:rFonts w:cs="Arial"/>
          <w:b/>
          <w:lang w:val="en-US"/>
        </w:rPr>
      </w:pPr>
      <w:r w:rsidRPr="00941F27">
        <w:rPr>
          <w:rFonts w:cs="Arial"/>
          <w:b/>
          <w:lang w:val="en-US"/>
        </w:rPr>
        <w:t>           HMA experience (desirable)</w:t>
      </w:r>
    </w:p>
    <w:p w14:paraId="33532CCE" w14:textId="77777777" w:rsidR="00941F27" w:rsidRPr="00941F27" w:rsidRDefault="00941F27" w:rsidP="00941F27">
      <w:pPr>
        <w:rPr>
          <w:rFonts w:cs="Arial"/>
          <w:b/>
          <w:lang w:val="en-US"/>
        </w:rPr>
      </w:pPr>
      <w:r w:rsidRPr="00941F27">
        <w:rPr>
          <w:rFonts w:cs="Arial"/>
          <w:b/>
          <w:bCs/>
          <w:lang w:val="en-US"/>
        </w:rPr>
        <w:t>Languages:</w:t>
      </w:r>
      <w:r w:rsidRPr="00941F27">
        <w:rPr>
          <w:rFonts w:cs="Arial"/>
          <w:b/>
          <w:lang w:val="en-US"/>
        </w:rPr>
        <w:t> (indicate fluency level)</w:t>
      </w:r>
    </w:p>
    <w:p w14:paraId="18EAAD1C" w14:textId="77777777" w:rsidR="00941F27" w:rsidRPr="00941F27" w:rsidRDefault="00941F27" w:rsidP="00941F27">
      <w:pPr>
        <w:rPr>
          <w:rFonts w:cs="Arial"/>
          <w:bCs/>
          <w:lang w:val="en-US"/>
        </w:rPr>
      </w:pPr>
      <w:r w:rsidRPr="00941F27">
        <w:rPr>
          <w:rFonts w:cs="Arial"/>
          <w:bCs/>
          <w:lang w:val="en-US"/>
        </w:rPr>
        <w:t>Fluent in Arabic and English. </w:t>
      </w:r>
    </w:p>
    <w:p w14:paraId="7DFFCF94" w14:textId="77777777" w:rsidR="00941F27" w:rsidRPr="00941F27" w:rsidRDefault="00941F27" w:rsidP="00941F27">
      <w:pPr>
        <w:rPr>
          <w:rFonts w:cs="Arial"/>
          <w:b/>
          <w:lang w:val="en-US"/>
        </w:rPr>
      </w:pPr>
      <w:r w:rsidRPr="00941F27">
        <w:rPr>
          <w:rFonts w:cs="Arial"/>
          <w:b/>
          <w:lang w:val="en-US"/>
        </w:rPr>
        <w:t> </w:t>
      </w:r>
    </w:p>
    <w:p w14:paraId="59CB5ABF" w14:textId="77777777" w:rsidR="00941F27" w:rsidRPr="00941F27" w:rsidRDefault="00941F27" w:rsidP="00941F27">
      <w:pPr>
        <w:rPr>
          <w:rFonts w:cs="Arial"/>
          <w:b/>
          <w:lang w:val="en-US"/>
        </w:rPr>
      </w:pPr>
      <w:r w:rsidRPr="00941F27">
        <w:rPr>
          <w:rFonts w:cs="Arial"/>
          <w:b/>
          <w:i/>
          <w:iCs/>
          <w:lang w:val="en-US"/>
        </w:rPr>
        <w:t>In this position, you are expected to demonstrate DRC’ five core competencies:  </w:t>
      </w:r>
    </w:p>
    <w:p w14:paraId="6965467F" w14:textId="77777777" w:rsidR="00941F27" w:rsidRPr="00941F27" w:rsidRDefault="00941F27" w:rsidP="00941F27">
      <w:pPr>
        <w:numPr>
          <w:ilvl w:val="0"/>
          <w:numId w:val="26"/>
        </w:numPr>
        <w:rPr>
          <w:rFonts w:cs="Arial"/>
          <w:b/>
          <w:lang w:val="en-US"/>
        </w:rPr>
      </w:pPr>
      <w:r w:rsidRPr="00941F27">
        <w:rPr>
          <w:rFonts w:cs="Arial"/>
          <w:b/>
          <w:bCs/>
          <w:lang w:val="en-US"/>
        </w:rPr>
        <w:t>Striving for excellence:</w:t>
      </w:r>
      <w:r w:rsidRPr="00941F27">
        <w:rPr>
          <w:rFonts w:cs="Arial"/>
          <w:b/>
          <w:lang w:val="en-US"/>
        </w:rPr>
        <w:t> </w:t>
      </w:r>
      <w:r w:rsidRPr="00941F27">
        <w:rPr>
          <w:rFonts w:cs="Arial"/>
          <w:bCs/>
          <w:lang w:val="en-US"/>
        </w:rPr>
        <w:t>You focus on reaching results while ensuring an efficient process.</w:t>
      </w:r>
      <w:r w:rsidRPr="00941F27">
        <w:rPr>
          <w:rFonts w:cs="Arial"/>
          <w:b/>
          <w:lang w:val="en-US"/>
        </w:rPr>
        <w:t xml:space="preserve">  </w:t>
      </w:r>
    </w:p>
    <w:p w14:paraId="6D4E72AA" w14:textId="77777777" w:rsidR="00941F27" w:rsidRPr="00941F27" w:rsidRDefault="00941F27" w:rsidP="00941F27">
      <w:pPr>
        <w:numPr>
          <w:ilvl w:val="0"/>
          <w:numId w:val="26"/>
        </w:numPr>
        <w:rPr>
          <w:rFonts w:cs="Arial"/>
          <w:b/>
          <w:lang w:val="en-US"/>
        </w:rPr>
      </w:pPr>
      <w:r w:rsidRPr="00941F27">
        <w:rPr>
          <w:rFonts w:cs="Arial"/>
          <w:b/>
          <w:bCs/>
          <w:lang w:val="en-US"/>
        </w:rPr>
        <w:t>Collaborating:</w:t>
      </w:r>
      <w:r w:rsidRPr="00941F27">
        <w:rPr>
          <w:rFonts w:cs="Arial"/>
          <w:b/>
          <w:lang w:val="en-US"/>
        </w:rPr>
        <w:t> </w:t>
      </w:r>
      <w:r w:rsidRPr="00941F27">
        <w:rPr>
          <w:rFonts w:cs="Arial"/>
          <w:bCs/>
          <w:lang w:val="en-US"/>
        </w:rPr>
        <w:t>You involve relevant parties and encourage feedback.</w:t>
      </w:r>
      <w:r w:rsidRPr="00941F27">
        <w:rPr>
          <w:rFonts w:cs="Arial"/>
          <w:b/>
          <w:lang w:val="en-US"/>
        </w:rPr>
        <w:t xml:space="preserve">  </w:t>
      </w:r>
    </w:p>
    <w:p w14:paraId="7591DF9D" w14:textId="77777777" w:rsidR="00941F27" w:rsidRPr="00941F27" w:rsidRDefault="00941F27" w:rsidP="00941F27">
      <w:pPr>
        <w:numPr>
          <w:ilvl w:val="0"/>
          <w:numId w:val="26"/>
        </w:numPr>
        <w:rPr>
          <w:rFonts w:cs="Arial"/>
          <w:b/>
          <w:lang w:val="en-US"/>
        </w:rPr>
      </w:pPr>
      <w:r w:rsidRPr="00941F27">
        <w:rPr>
          <w:rFonts w:cs="Arial"/>
          <w:b/>
          <w:bCs/>
          <w:lang w:val="en-US"/>
        </w:rPr>
        <w:t>Taking the lead:</w:t>
      </w:r>
      <w:r w:rsidRPr="00941F27">
        <w:rPr>
          <w:rFonts w:cs="Arial"/>
          <w:b/>
          <w:lang w:val="en-US"/>
        </w:rPr>
        <w:t> </w:t>
      </w:r>
      <w:r w:rsidRPr="00941F27">
        <w:rPr>
          <w:rFonts w:cs="Arial"/>
          <w:bCs/>
          <w:lang w:val="en-US"/>
        </w:rPr>
        <w:t>You take ownership and initiative while aiming for innovation.</w:t>
      </w:r>
      <w:r w:rsidRPr="00941F27">
        <w:rPr>
          <w:rFonts w:cs="Arial"/>
          <w:b/>
          <w:lang w:val="en-US"/>
        </w:rPr>
        <w:t xml:space="preserve">  </w:t>
      </w:r>
    </w:p>
    <w:p w14:paraId="783C6D9D" w14:textId="77777777" w:rsidR="00941F27" w:rsidRPr="00941F27" w:rsidRDefault="00941F27" w:rsidP="00941F27">
      <w:pPr>
        <w:numPr>
          <w:ilvl w:val="0"/>
          <w:numId w:val="26"/>
        </w:numPr>
        <w:rPr>
          <w:rFonts w:cs="Arial"/>
          <w:b/>
          <w:lang w:val="en-US"/>
        </w:rPr>
      </w:pPr>
      <w:r w:rsidRPr="00941F27">
        <w:rPr>
          <w:rFonts w:cs="Arial"/>
          <w:b/>
          <w:bCs/>
          <w:lang w:val="en-US"/>
        </w:rPr>
        <w:t>Communicating:</w:t>
      </w:r>
      <w:r w:rsidRPr="00941F27">
        <w:rPr>
          <w:rFonts w:cs="Arial"/>
          <w:b/>
          <w:lang w:val="en-US"/>
        </w:rPr>
        <w:t> </w:t>
      </w:r>
      <w:r w:rsidRPr="00941F27">
        <w:rPr>
          <w:rFonts w:cs="Arial"/>
          <w:bCs/>
          <w:lang w:val="en-US"/>
        </w:rPr>
        <w:t>You listen and speak effectively and honestly.</w:t>
      </w:r>
      <w:r w:rsidRPr="00941F27">
        <w:rPr>
          <w:rFonts w:cs="Arial"/>
          <w:b/>
          <w:lang w:val="en-US"/>
        </w:rPr>
        <w:t xml:space="preserve">  </w:t>
      </w:r>
    </w:p>
    <w:p w14:paraId="4146094F" w14:textId="77777777" w:rsidR="00941F27" w:rsidRPr="00941F27" w:rsidRDefault="00941F27" w:rsidP="00941F27">
      <w:pPr>
        <w:numPr>
          <w:ilvl w:val="0"/>
          <w:numId w:val="26"/>
        </w:numPr>
        <w:rPr>
          <w:rFonts w:cs="Arial"/>
          <w:b/>
          <w:lang w:val="en-US"/>
        </w:rPr>
      </w:pPr>
      <w:r w:rsidRPr="00941F27">
        <w:rPr>
          <w:rFonts w:cs="Arial"/>
          <w:b/>
          <w:bCs/>
          <w:lang w:val="en-US"/>
        </w:rPr>
        <w:t>Demonstrating integrity:</w:t>
      </w:r>
      <w:r w:rsidRPr="00941F27">
        <w:rPr>
          <w:rFonts w:cs="Arial"/>
          <w:b/>
          <w:lang w:val="en-US"/>
        </w:rPr>
        <w:t> </w:t>
      </w:r>
      <w:r w:rsidRPr="00941F27">
        <w:rPr>
          <w:rFonts w:cs="Arial"/>
          <w:bCs/>
          <w:lang w:val="en-US"/>
        </w:rPr>
        <w:t>You act in line with our vision and values.</w:t>
      </w:r>
    </w:p>
    <w:p w14:paraId="36DFFD7B" w14:textId="77777777" w:rsidR="00941F27" w:rsidRPr="00941F27" w:rsidRDefault="00941F27" w:rsidP="00941F27">
      <w:pPr>
        <w:rPr>
          <w:rFonts w:cs="Arial"/>
          <w:b/>
          <w:lang w:val="en-US"/>
        </w:rPr>
      </w:pPr>
      <w:r w:rsidRPr="00941F27">
        <w:rPr>
          <w:rFonts w:cs="Arial"/>
          <w:b/>
          <w:bCs/>
          <w:lang w:val="en-US"/>
        </w:rPr>
        <w:t>We offer</w:t>
      </w:r>
    </w:p>
    <w:p w14:paraId="4A0C3319" w14:textId="72C4E4F2" w:rsidR="00941F27" w:rsidRPr="00941F27" w:rsidRDefault="00941F27" w:rsidP="00941F27">
      <w:pPr>
        <w:rPr>
          <w:rFonts w:cs="Arial"/>
          <w:b/>
          <w:lang w:val="en-US"/>
        </w:rPr>
      </w:pPr>
      <w:r w:rsidRPr="00941F27">
        <w:rPr>
          <w:rFonts w:cs="Arial"/>
          <w:b/>
          <w:lang w:val="en-US"/>
        </w:rPr>
        <w:t>Contract length</w:t>
      </w:r>
      <w:proofErr w:type="gramStart"/>
      <w:r w:rsidRPr="00941F27">
        <w:rPr>
          <w:rFonts w:cs="Arial"/>
          <w:b/>
          <w:lang w:val="en-US"/>
        </w:rPr>
        <w:t xml:space="preserve">:  </w:t>
      </w:r>
      <w:r w:rsidR="00913780" w:rsidRPr="00393EDC">
        <w:rPr>
          <w:rFonts w:cs="Arial"/>
          <w:bCs/>
          <w:lang w:val="en-US"/>
        </w:rPr>
        <w:t>until</w:t>
      </w:r>
      <w:proofErr w:type="gramEnd"/>
      <w:r w:rsidRPr="00941F27">
        <w:rPr>
          <w:rFonts w:cs="Arial"/>
          <w:bCs/>
          <w:lang w:val="en-US"/>
        </w:rPr>
        <w:t xml:space="preserve"> 31-Dec-2026</w:t>
      </w:r>
    </w:p>
    <w:p w14:paraId="511110A3" w14:textId="77777777" w:rsidR="00941F27" w:rsidRPr="00941F27" w:rsidRDefault="00941F27" w:rsidP="00941F27">
      <w:pPr>
        <w:rPr>
          <w:rFonts w:cs="Arial"/>
          <w:b/>
          <w:lang w:val="en-US"/>
        </w:rPr>
      </w:pPr>
      <w:r w:rsidRPr="00941F27">
        <w:rPr>
          <w:rFonts w:cs="Arial"/>
          <w:b/>
          <w:lang w:val="en-US"/>
        </w:rPr>
        <w:t xml:space="preserve">Level: </w:t>
      </w:r>
      <w:r w:rsidRPr="00941F27">
        <w:rPr>
          <w:rFonts w:cs="Arial"/>
          <w:bCs/>
          <w:lang w:val="en-US"/>
        </w:rPr>
        <w:t>J</w:t>
      </w:r>
    </w:p>
    <w:p w14:paraId="16B80CCB" w14:textId="77777777" w:rsidR="00941F27" w:rsidRPr="00941F27" w:rsidRDefault="00941F27" w:rsidP="00941F27">
      <w:pPr>
        <w:rPr>
          <w:rFonts w:cs="Arial"/>
          <w:b/>
          <w:lang w:val="en-US"/>
        </w:rPr>
      </w:pPr>
      <w:r w:rsidRPr="00941F27">
        <w:rPr>
          <w:rFonts w:cs="Arial"/>
          <w:b/>
          <w:lang w:val="en-US"/>
        </w:rPr>
        <w:t>Location: </w:t>
      </w:r>
      <w:r w:rsidRPr="00941F27">
        <w:rPr>
          <w:rFonts w:cs="Arial"/>
          <w:bCs/>
          <w:lang w:val="en-US"/>
        </w:rPr>
        <w:t>Idleb </w:t>
      </w:r>
    </w:p>
    <w:p w14:paraId="2DCF777A" w14:textId="77777777" w:rsidR="00941F27" w:rsidRPr="00941F27" w:rsidRDefault="00941F27" w:rsidP="00941F27">
      <w:pPr>
        <w:rPr>
          <w:rFonts w:cs="Arial"/>
          <w:b/>
          <w:lang w:val="en-US"/>
        </w:rPr>
      </w:pPr>
      <w:r w:rsidRPr="00941F27">
        <w:rPr>
          <w:rFonts w:cs="Arial"/>
          <w:b/>
          <w:lang w:val="en-US"/>
        </w:rPr>
        <w:t>Expected Start date</w:t>
      </w:r>
      <w:proofErr w:type="gramStart"/>
      <w:r w:rsidRPr="00941F27">
        <w:rPr>
          <w:rFonts w:cs="Arial"/>
          <w:b/>
          <w:lang w:val="en-US"/>
        </w:rPr>
        <w:t xml:space="preserve">:  </w:t>
      </w:r>
      <w:r w:rsidRPr="00941F27">
        <w:rPr>
          <w:rFonts w:cs="Arial"/>
          <w:bCs/>
          <w:lang w:val="en-US"/>
        </w:rPr>
        <w:t>15</w:t>
      </w:r>
      <w:proofErr w:type="gramEnd"/>
      <w:r w:rsidRPr="00941F27">
        <w:rPr>
          <w:rFonts w:cs="Arial"/>
          <w:bCs/>
          <w:lang w:val="en-US"/>
        </w:rPr>
        <w:t>-April-2026</w:t>
      </w:r>
    </w:p>
    <w:p w14:paraId="0B2751D9" w14:textId="77777777" w:rsidR="00941F27" w:rsidRPr="00941F27" w:rsidRDefault="00941F27" w:rsidP="00941F27">
      <w:pPr>
        <w:rPr>
          <w:rFonts w:cs="Arial"/>
          <w:b/>
          <w:lang w:val="en-US"/>
        </w:rPr>
      </w:pPr>
      <w:r w:rsidRPr="00941F27">
        <w:rPr>
          <w:rFonts w:cs="Arial"/>
          <w:b/>
          <w:lang w:val="en-US"/>
        </w:rPr>
        <w:t> </w:t>
      </w:r>
    </w:p>
    <w:p w14:paraId="7E7BB317" w14:textId="77777777" w:rsidR="00941F27" w:rsidRPr="00941F27" w:rsidRDefault="00941F27" w:rsidP="00941F27">
      <w:pPr>
        <w:rPr>
          <w:rFonts w:cs="Arial"/>
          <w:b/>
          <w:lang w:val="en-US"/>
        </w:rPr>
      </w:pPr>
      <w:r w:rsidRPr="00941F27">
        <w:rPr>
          <w:rFonts w:cs="Arial"/>
          <w:b/>
          <w:bCs/>
          <w:lang w:val="en-US"/>
        </w:rPr>
        <w:t>Application process</w:t>
      </w:r>
    </w:p>
    <w:p w14:paraId="6A928193" w14:textId="77777777" w:rsidR="00941F27" w:rsidRPr="00941F27" w:rsidRDefault="00941F27" w:rsidP="00941F27">
      <w:pPr>
        <w:rPr>
          <w:rFonts w:cs="Arial"/>
          <w:b/>
          <w:lang w:val="en-US"/>
        </w:rPr>
      </w:pPr>
      <w:r w:rsidRPr="00941F27">
        <w:rPr>
          <w:rFonts w:cs="Arial"/>
          <w:b/>
          <w:lang w:val="en-US"/>
        </w:rPr>
        <w:t xml:space="preserve">Interested? Then apply for this position by clicking on the </w:t>
      </w:r>
      <w:proofErr w:type="gramStart"/>
      <w:r w:rsidRPr="00941F27">
        <w:rPr>
          <w:rFonts w:cs="Arial"/>
          <w:b/>
          <w:lang w:val="en-US"/>
        </w:rPr>
        <w:t>below link</w:t>
      </w:r>
      <w:proofErr w:type="gramEnd"/>
      <w:r w:rsidRPr="00941F27">
        <w:rPr>
          <w:rFonts w:cs="Arial"/>
          <w:b/>
          <w:lang w:val="en-US"/>
        </w:rPr>
        <w:t>:</w:t>
      </w:r>
    </w:p>
    <w:p w14:paraId="1181C6F0" w14:textId="3DF00083" w:rsidR="00941F27" w:rsidRPr="00393EDC" w:rsidRDefault="00941F27" w:rsidP="0039259E">
      <w:pPr>
        <w:rPr>
          <w:rFonts w:cs="Arial"/>
          <w:b/>
          <w:rtl/>
        </w:rPr>
      </w:pPr>
      <w:r w:rsidRPr="00941F27">
        <w:rPr>
          <w:rFonts w:cs="Arial"/>
          <w:b/>
          <w:bCs/>
          <w:lang w:val="en-US"/>
        </w:rPr>
        <w:t>Application Link :</w:t>
      </w:r>
      <w:r w:rsidRPr="00941F27">
        <w:rPr>
          <w:rFonts w:cs="Arial"/>
          <w:b/>
          <w:lang w:val="en-US"/>
        </w:rPr>
        <w:t>  </w:t>
      </w:r>
      <w:r w:rsidR="00D22CE0" w:rsidRPr="00393EDC">
        <w:rPr>
          <w:rFonts w:cs="Arial"/>
          <w:b/>
          <w:rtl/>
        </w:rPr>
        <w:t xml:space="preserve"> </w:t>
      </w:r>
      <w:hyperlink r:id="rId10" w:history="1">
        <w:r w:rsidR="0039259E" w:rsidRPr="0039259E">
          <w:rPr>
            <w:rStyle w:val="Hyperlink"/>
            <w:rFonts w:cs="Arial"/>
            <w:b/>
          </w:rPr>
          <w:t>Talentech - Humanitarian Mine Action Team Member - Application Form</w:t>
        </w:r>
      </w:hyperlink>
    </w:p>
    <w:p w14:paraId="2DA56DDB" w14:textId="2A5D6514" w:rsidR="00913780" w:rsidRPr="00393EDC" w:rsidRDefault="00913780" w:rsidP="0039259E">
      <w:pPr>
        <w:rPr>
          <w:rFonts w:cstheme="minorHAnsi"/>
          <w:lang w:val="en-US"/>
        </w:rPr>
      </w:pPr>
      <w:r w:rsidRPr="00393EDC">
        <w:rPr>
          <w:rFonts w:cstheme="minorHAnsi"/>
          <w:b/>
          <w:bCs/>
          <w:lang w:val="en-US"/>
        </w:rPr>
        <w:t>Advertisement Link :</w:t>
      </w:r>
      <w:r w:rsidRPr="00393EDC">
        <w:rPr>
          <w:rFonts w:cstheme="minorHAnsi"/>
          <w:lang w:val="en-US"/>
        </w:rPr>
        <w:t xml:space="preserve"> </w:t>
      </w:r>
      <w:hyperlink r:id="rId11" w:history="1">
        <w:r w:rsidR="0039259E" w:rsidRPr="0039259E">
          <w:rPr>
            <w:rStyle w:val="Hyperlink"/>
            <w:rFonts w:cstheme="minorHAnsi"/>
          </w:rPr>
          <w:t>Talentech - Humanitarian Mine Action Team Member</w:t>
        </w:r>
      </w:hyperlink>
    </w:p>
    <w:p w14:paraId="5525FE9B" w14:textId="77777777" w:rsidR="00913780" w:rsidRPr="00941F27" w:rsidRDefault="00913780" w:rsidP="00941F27">
      <w:pPr>
        <w:rPr>
          <w:rFonts w:cs="Arial"/>
          <w:b/>
          <w:lang w:val="en-US"/>
        </w:rPr>
      </w:pPr>
    </w:p>
    <w:p w14:paraId="3AB99332" w14:textId="77777777" w:rsidR="00941F27" w:rsidRPr="00941F27" w:rsidRDefault="00941F27" w:rsidP="00941F27">
      <w:pPr>
        <w:rPr>
          <w:rFonts w:cs="Arial"/>
          <w:b/>
          <w:lang w:val="en-US"/>
        </w:rPr>
      </w:pPr>
      <w:r w:rsidRPr="00941F27">
        <w:rPr>
          <w:rFonts w:cs="Arial"/>
          <w:b/>
          <w:lang w:val="en-US"/>
        </w:rPr>
        <w:t> </w:t>
      </w:r>
    </w:p>
    <w:p w14:paraId="16AFCE19" w14:textId="77777777" w:rsidR="00E969D2" w:rsidRDefault="00E969D2" w:rsidP="00D3764D">
      <w:pPr>
        <w:rPr>
          <w:rFonts w:cs="Arial"/>
          <w:bCs/>
          <w:sz w:val="18"/>
          <w:szCs w:val="18"/>
          <w:rtl/>
          <w:lang w:val="en-US"/>
        </w:rPr>
      </w:pPr>
    </w:p>
    <w:p w14:paraId="4159E044" w14:textId="455CDDA5" w:rsidR="00E969D2" w:rsidRPr="00E969D2" w:rsidRDefault="00941F27" w:rsidP="00D3764D">
      <w:pPr>
        <w:rPr>
          <w:rFonts w:cs="Arial"/>
          <w:bCs/>
          <w:sz w:val="18"/>
          <w:szCs w:val="18"/>
          <w:rtl/>
          <w:lang w:val="en-US"/>
        </w:rPr>
      </w:pPr>
      <w:r w:rsidRPr="00941F27">
        <w:rPr>
          <w:rFonts w:cs="Arial"/>
          <w:bCs/>
          <w:sz w:val="18"/>
          <w:szCs w:val="18"/>
          <w:lang w:val="en-US"/>
        </w:rPr>
        <w:lastRenderedPageBreak/>
        <w:t>All applicants must send a cover letter and an updated CV (no longer than four pages). Both must be in the same language as this vacancy note. </w:t>
      </w:r>
      <w:proofErr w:type="gramStart"/>
      <w:r w:rsidRPr="00941F27">
        <w:rPr>
          <w:rFonts w:cs="Arial"/>
          <w:bCs/>
          <w:sz w:val="18"/>
          <w:szCs w:val="18"/>
          <w:lang w:val="en-US"/>
        </w:rPr>
        <w:t>CV only</w:t>
      </w:r>
      <w:proofErr w:type="gramEnd"/>
      <w:r w:rsidRPr="00941F27">
        <w:rPr>
          <w:rFonts w:cs="Arial"/>
          <w:bCs/>
          <w:sz w:val="18"/>
          <w:szCs w:val="18"/>
          <w:lang w:val="en-US"/>
        </w:rPr>
        <w:t xml:space="preserve"> applications will not be considered.</w:t>
      </w:r>
    </w:p>
    <w:p w14:paraId="3E04BA55" w14:textId="71B4D4F0" w:rsidR="00941F27" w:rsidRPr="00941F27" w:rsidRDefault="00941F27" w:rsidP="00D3764D">
      <w:pPr>
        <w:rPr>
          <w:rFonts w:cs="Arial"/>
          <w:bCs/>
          <w:sz w:val="18"/>
          <w:szCs w:val="18"/>
          <w:lang w:val="en-US"/>
        </w:rPr>
      </w:pPr>
      <w:r w:rsidRPr="00941F27">
        <w:rPr>
          <w:rFonts w:cs="Arial"/>
          <w:b/>
          <w:sz w:val="18"/>
          <w:szCs w:val="18"/>
          <w:lang w:val="en-US"/>
        </w:rPr>
        <w:t>Applications close</w:t>
      </w:r>
      <w:r w:rsidR="00E969D2" w:rsidRPr="00E969D2">
        <w:rPr>
          <w:rFonts w:cs="Arial" w:hint="cs"/>
          <w:b/>
          <w:sz w:val="18"/>
          <w:szCs w:val="18"/>
          <w:rtl/>
          <w:lang w:val="en-US"/>
        </w:rPr>
        <w:t>12</w:t>
      </w:r>
      <w:r w:rsidRPr="00941F27">
        <w:rPr>
          <w:rFonts w:cs="Arial"/>
          <w:b/>
          <w:sz w:val="18"/>
          <w:szCs w:val="18"/>
          <w:lang w:val="en-US"/>
        </w:rPr>
        <w:t>-Mar-2026</w:t>
      </w:r>
    </w:p>
    <w:p w14:paraId="566D281E" w14:textId="77777777" w:rsidR="00941F27" w:rsidRPr="00941F27" w:rsidRDefault="00941F27" w:rsidP="00941F27">
      <w:pPr>
        <w:rPr>
          <w:rFonts w:cs="Arial"/>
          <w:b/>
          <w:lang w:val="en-US"/>
        </w:rPr>
      </w:pPr>
      <w:r w:rsidRPr="00941F27">
        <w:rPr>
          <w:rFonts w:cs="Arial"/>
          <w:b/>
          <w:lang w:val="en-US"/>
        </w:rPr>
        <w:t> </w:t>
      </w:r>
    </w:p>
    <w:bookmarkEnd w:id="0"/>
    <w:p w14:paraId="19B99FD7" w14:textId="0B3377BD" w:rsidR="00E32634" w:rsidRPr="00393EDC" w:rsidRDefault="009D7A21" w:rsidP="00107C11">
      <w:pPr>
        <w:rPr>
          <w:rFonts w:cstheme="minorHAnsi"/>
          <w:b/>
          <w:color w:val="000000"/>
          <w:lang w:val="en-US"/>
        </w:rPr>
      </w:pPr>
      <w:r w:rsidRPr="00393EDC">
        <w:rPr>
          <w:rFonts w:cstheme="minorHAnsi"/>
          <w:b/>
          <w:color w:val="000000"/>
          <w:lang w:val="en-US"/>
        </w:rPr>
        <w:t>Need further information</w:t>
      </w:r>
      <w:r w:rsidR="00107C11" w:rsidRPr="00393EDC">
        <w:rPr>
          <w:rFonts w:cstheme="minorHAnsi"/>
          <w:b/>
          <w:color w:val="000000"/>
          <w:lang w:val="en-US"/>
        </w:rPr>
        <w:t xml:space="preserve"> </w:t>
      </w:r>
      <w:r w:rsidRPr="00393EDC">
        <w:rPr>
          <w:rFonts w:cstheme="minorHAnsi"/>
          <w:color w:val="000000"/>
          <w:lang w:val="en-US"/>
        </w:rPr>
        <w:t xml:space="preserve">If you have questions or are facing problems with the online application process, please visit </w:t>
      </w:r>
      <w:hyperlink r:id="rId12" w:history="1">
        <w:r w:rsidRPr="00393EDC">
          <w:rPr>
            <w:rStyle w:val="Hyperlink"/>
            <w:rFonts w:cstheme="minorHAnsi"/>
            <w:color w:val="000000"/>
          </w:rPr>
          <w:t>drc.ngo/jobsupport</w:t>
        </w:r>
      </w:hyperlink>
      <w:r w:rsidRPr="00393EDC">
        <w:rPr>
          <w:rFonts w:cstheme="minorHAnsi"/>
          <w:color w:val="000000"/>
        </w:rPr>
        <w:t>.</w:t>
      </w:r>
      <w:r w:rsidRPr="00393EDC">
        <w:rPr>
          <w:rFonts w:cstheme="minorHAnsi"/>
          <w:color w:val="000000"/>
          <w:lang w:val="en-US"/>
        </w:rPr>
        <w:t xml:space="preserve">For further information about the Danish Refugee Council, please consult our website </w:t>
      </w:r>
      <w:hyperlink r:id="rId13" w:history="1">
        <w:r w:rsidRPr="00393EDC">
          <w:rPr>
            <w:rStyle w:val="Hyperlink"/>
            <w:rFonts w:cstheme="minorHAnsi"/>
            <w:color w:val="000000"/>
            <w:lang w:val="en-US"/>
          </w:rPr>
          <w:t>www.drc.org</w:t>
        </w:r>
      </w:hyperlink>
      <w:r w:rsidRPr="00393EDC">
        <w:rPr>
          <w:rFonts w:cstheme="minorHAnsi"/>
          <w:color w:val="000000"/>
          <w:lang w:val="en-US"/>
        </w:rPr>
        <w:t xml:space="preserve"> </w:t>
      </w:r>
    </w:p>
    <w:sectPr w:rsidR="00E32634" w:rsidRPr="00393EDC" w:rsidSect="00680A5E">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5414F" w14:textId="77777777" w:rsidR="00FB490E" w:rsidRDefault="00FB490E" w:rsidP="00BE20A2">
      <w:pPr>
        <w:spacing w:after="0" w:line="240" w:lineRule="auto"/>
      </w:pPr>
      <w:r>
        <w:separator/>
      </w:r>
    </w:p>
  </w:endnote>
  <w:endnote w:type="continuationSeparator" w:id="0">
    <w:p w14:paraId="1CEB2916" w14:textId="77777777" w:rsidR="00FB490E" w:rsidRDefault="00FB490E"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471C6" w14:textId="77777777" w:rsidR="00FB490E" w:rsidRDefault="00FB490E" w:rsidP="00BE20A2">
      <w:pPr>
        <w:spacing w:after="0" w:line="240" w:lineRule="auto"/>
      </w:pPr>
      <w:r>
        <w:separator/>
      </w:r>
    </w:p>
  </w:footnote>
  <w:footnote w:type="continuationSeparator" w:id="0">
    <w:p w14:paraId="4BD72A7B" w14:textId="77777777" w:rsidR="00FB490E" w:rsidRDefault="00FB490E"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7172A0"/>
    <w:multiLevelType w:val="hybridMultilevel"/>
    <w:tmpl w:val="B3066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E34D58"/>
    <w:multiLevelType w:val="multilevel"/>
    <w:tmpl w:val="D4BCB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744DC6"/>
    <w:multiLevelType w:val="hybridMultilevel"/>
    <w:tmpl w:val="9BFEE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2"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BD1BBE"/>
    <w:multiLevelType w:val="multilevel"/>
    <w:tmpl w:val="06B49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55E4B16"/>
    <w:multiLevelType w:val="multilevel"/>
    <w:tmpl w:val="B5F40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4124825"/>
    <w:multiLevelType w:val="multilevel"/>
    <w:tmpl w:val="DE667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81B1562"/>
    <w:multiLevelType w:val="multilevel"/>
    <w:tmpl w:val="22A0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268213">
    <w:abstractNumId w:val="1"/>
  </w:num>
  <w:num w:numId="2" w16cid:durableId="1618175245">
    <w:abstractNumId w:val="24"/>
  </w:num>
  <w:num w:numId="3" w16cid:durableId="1774087794">
    <w:abstractNumId w:val="18"/>
  </w:num>
  <w:num w:numId="4" w16cid:durableId="1331789201">
    <w:abstractNumId w:val="25"/>
  </w:num>
  <w:num w:numId="5" w16cid:durableId="523130099">
    <w:abstractNumId w:val="12"/>
  </w:num>
  <w:num w:numId="6" w16cid:durableId="1276135757">
    <w:abstractNumId w:val="16"/>
  </w:num>
  <w:num w:numId="7" w16cid:durableId="742992740">
    <w:abstractNumId w:val="0"/>
  </w:num>
  <w:num w:numId="8" w16cid:durableId="1630210542">
    <w:abstractNumId w:val="3"/>
  </w:num>
  <w:num w:numId="9" w16cid:durableId="1998605348">
    <w:abstractNumId w:val="8"/>
  </w:num>
  <w:num w:numId="10" w16cid:durableId="1192568437">
    <w:abstractNumId w:val="9"/>
  </w:num>
  <w:num w:numId="11" w16cid:durableId="1510682336">
    <w:abstractNumId w:val="15"/>
  </w:num>
  <w:num w:numId="12" w16cid:durableId="1334528864">
    <w:abstractNumId w:val="4"/>
  </w:num>
  <w:num w:numId="13" w16cid:durableId="578907648">
    <w:abstractNumId w:val="22"/>
  </w:num>
  <w:num w:numId="14" w16cid:durableId="1614509927">
    <w:abstractNumId w:val="23"/>
  </w:num>
  <w:num w:numId="15" w16cid:durableId="1946300262">
    <w:abstractNumId w:val="11"/>
  </w:num>
  <w:num w:numId="16" w16cid:durableId="854198076">
    <w:abstractNumId w:val="19"/>
  </w:num>
  <w:num w:numId="17" w16cid:durableId="245500481">
    <w:abstractNumId w:val="5"/>
  </w:num>
  <w:num w:numId="18" w16cid:durableId="1449927537">
    <w:abstractNumId w:val="14"/>
  </w:num>
  <w:num w:numId="19" w16cid:durableId="1560701288">
    <w:abstractNumId w:val="2"/>
  </w:num>
  <w:num w:numId="20" w16cid:durableId="2050640166">
    <w:abstractNumId w:val="10"/>
  </w:num>
  <w:num w:numId="21" w16cid:durableId="2136869736">
    <w:abstractNumId w:val="6"/>
  </w:num>
  <w:num w:numId="22" w16cid:durableId="664237283">
    <w:abstractNumId w:val="7"/>
  </w:num>
  <w:num w:numId="23" w16cid:durableId="1077286861">
    <w:abstractNumId w:val="21"/>
  </w:num>
  <w:num w:numId="24" w16cid:durableId="90853433">
    <w:abstractNumId w:val="13"/>
  </w:num>
  <w:num w:numId="25" w16cid:durableId="1247151963">
    <w:abstractNumId w:val="20"/>
  </w:num>
  <w:num w:numId="26" w16cid:durableId="586764518">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6ADE"/>
    <w:rsid w:val="00027271"/>
    <w:rsid w:val="0003644A"/>
    <w:rsid w:val="000462BD"/>
    <w:rsid w:val="00074A9E"/>
    <w:rsid w:val="00082B18"/>
    <w:rsid w:val="000841A2"/>
    <w:rsid w:val="00085CB1"/>
    <w:rsid w:val="00090E85"/>
    <w:rsid w:val="0009717D"/>
    <w:rsid w:val="000A6F96"/>
    <w:rsid w:val="000B2F39"/>
    <w:rsid w:val="000B6890"/>
    <w:rsid w:val="000C3F6E"/>
    <w:rsid w:val="000D2747"/>
    <w:rsid w:val="000D4B34"/>
    <w:rsid w:val="000E4CCC"/>
    <w:rsid w:val="000F3E1E"/>
    <w:rsid w:val="00102F93"/>
    <w:rsid w:val="00107C11"/>
    <w:rsid w:val="00111D9C"/>
    <w:rsid w:val="00115715"/>
    <w:rsid w:val="0012533A"/>
    <w:rsid w:val="00131E3C"/>
    <w:rsid w:val="001400C8"/>
    <w:rsid w:val="001528B0"/>
    <w:rsid w:val="00153406"/>
    <w:rsid w:val="0018409B"/>
    <w:rsid w:val="00191319"/>
    <w:rsid w:val="00194430"/>
    <w:rsid w:val="0019488D"/>
    <w:rsid w:val="001A073F"/>
    <w:rsid w:val="001B0FB9"/>
    <w:rsid w:val="001B5587"/>
    <w:rsid w:val="001C11AD"/>
    <w:rsid w:val="001C1E42"/>
    <w:rsid w:val="001E3B8C"/>
    <w:rsid w:val="001E5C45"/>
    <w:rsid w:val="001E6723"/>
    <w:rsid w:val="001F39D5"/>
    <w:rsid w:val="0020179C"/>
    <w:rsid w:val="00210EE9"/>
    <w:rsid w:val="0021137F"/>
    <w:rsid w:val="00216E7D"/>
    <w:rsid w:val="0023226D"/>
    <w:rsid w:val="00245C4F"/>
    <w:rsid w:val="00251FBD"/>
    <w:rsid w:val="0027567F"/>
    <w:rsid w:val="002771B0"/>
    <w:rsid w:val="00281713"/>
    <w:rsid w:val="00285917"/>
    <w:rsid w:val="00286FB9"/>
    <w:rsid w:val="00291A06"/>
    <w:rsid w:val="00294078"/>
    <w:rsid w:val="002A1AEB"/>
    <w:rsid w:val="002C0E4E"/>
    <w:rsid w:val="002D08A7"/>
    <w:rsid w:val="002D4BF9"/>
    <w:rsid w:val="002E70B3"/>
    <w:rsid w:val="002E7B1F"/>
    <w:rsid w:val="00304190"/>
    <w:rsid w:val="0031017F"/>
    <w:rsid w:val="00310A69"/>
    <w:rsid w:val="00312A84"/>
    <w:rsid w:val="00317877"/>
    <w:rsid w:val="0032186E"/>
    <w:rsid w:val="00321FE7"/>
    <w:rsid w:val="003221DD"/>
    <w:rsid w:val="00346188"/>
    <w:rsid w:val="00347278"/>
    <w:rsid w:val="00352DB0"/>
    <w:rsid w:val="00363653"/>
    <w:rsid w:val="00364A96"/>
    <w:rsid w:val="003659AA"/>
    <w:rsid w:val="003809AD"/>
    <w:rsid w:val="00382F50"/>
    <w:rsid w:val="00384A9B"/>
    <w:rsid w:val="0039259E"/>
    <w:rsid w:val="00393EDC"/>
    <w:rsid w:val="003946A3"/>
    <w:rsid w:val="003A3AD6"/>
    <w:rsid w:val="003C5518"/>
    <w:rsid w:val="003D042A"/>
    <w:rsid w:val="003E3921"/>
    <w:rsid w:val="003F041D"/>
    <w:rsid w:val="003F56D9"/>
    <w:rsid w:val="00405DF4"/>
    <w:rsid w:val="004113A5"/>
    <w:rsid w:val="00411A7C"/>
    <w:rsid w:val="00415FBB"/>
    <w:rsid w:val="004205D2"/>
    <w:rsid w:val="00437D32"/>
    <w:rsid w:val="0044350B"/>
    <w:rsid w:val="00460893"/>
    <w:rsid w:val="00467359"/>
    <w:rsid w:val="00472AF2"/>
    <w:rsid w:val="004730FB"/>
    <w:rsid w:val="004774D0"/>
    <w:rsid w:val="004802A0"/>
    <w:rsid w:val="00483470"/>
    <w:rsid w:val="00483FAD"/>
    <w:rsid w:val="00484FB9"/>
    <w:rsid w:val="004A19E5"/>
    <w:rsid w:val="004A4393"/>
    <w:rsid w:val="004A68C3"/>
    <w:rsid w:val="004D6445"/>
    <w:rsid w:val="004E3FEF"/>
    <w:rsid w:val="004F337C"/>
    <w:rsid w:val="005028B4"/>
    <w:rsid w:val="00506E70"/>
    <w:rsid w:val="00512655"/>
    <w:rsid w:val="005337AC"/>
    <w:rsid w:val="00554911"/>
    <w:rsid w:val="00560A4F"/>
    <w:rsid w:val="00582826"/>
    <w:rsid w:val="005A6B7F"/>
    <w:rsid w:val="005C401C"/>
    <w:rsid w:val="005D024F"/>
    <w:rsid w:val="005D3BB4"/>
    <w:rsid w:val="005D63E6"/>
    <w:rsid w:val="005E0A79"/>
    <w:rsid w:val="00604CB1"/>
    <w:rsid w:val="006216B8"/>
    <w:rsid w:val="00621BA4"/>
    <w:rsid w:val="00624350"/>
    <w:rsid w:val="00625CB6"/>
    <w:rsid w:val="00631123"/>
    <w:rsid w:val="00633A81"/>
    <w:rsid w:val="0064185E"/>
    <w:rsid w:val="0065675F"/>
    <w:rsid w:val="0065742A"/>
    <w:rsid w:val="006600DD"/>
    <w:rsid w:val="006605DF"/>
    <w:rsid w:val="00673B6C"/>
    <w:rsid w:val="00674C8F"/>
    <w:rsid w:val="006771F6"/>
    <w:rsid w:val="00680A5E"/>
    <w:rsid w:val="006848A9"/>
    <w:rsid w:val="00685DDB"/>
    <w:rsid w:val="00696957"/>
    <w:rsid w:val="006A3614"/>
    <w:rsid w:val="006C23BE"/>
    <w:rsid w:val="006C30EC"/>
    <w:rsid w:val="006C59B8"/>
    <w:rsid w:val="006C798B"/>
    <w:rsid w:val="006D393B"/>
    <w:rsid w:val="006D3BF4"/>
    <w:rsid w:val="006E7F7D"/>
    <w:rsid w:val="006F41F6"/>
    <w:rsid w:val="00705642"/>
    <w:rsid w:val="0071127D"/>
    <w:rsid w:val="00713378"/>
    <w:rsid w:val="007140FA"/>
    <w:rsid w:val="00715288"/>
    <w:rsid w:val="0071761B"/>
    <w:rsid w:val="007310AB"/>
    <w:rsid w:val="0073233C"/>
    <w:rsid w:val="00742A9D"/>
    <w:rsid w:val="007722C4"/>
    <w:rsid w:val="007748B1"/>
    <w:rsid w:val="007750BB"/>
    <w:rsid w:val="00782D8B"/>
    <w:rsid w:val="007868D4"/>
    <w:rsid w:val="007879D2"/>
    <w:rsid w:val="007B31FC"/>
    <w:rsid w:val="007D4297"/>
    <w:rsid w:val="007D7E40"/>
    <w:rsid w:val="007F4FE9"/>
    <w:rsid w:val="007F619B"/>
    <w:rsid w:val="00803057"/>
    <w:rsid w:val="00811F2A"/>
    <w:rsid w:val="00816A06"/>
    <w:rsid w:val="008312DB"/>
    <w:rsid w:val="00833579"/>
    <w:rsid w:val="00833D1B"/>
    <w:rsid w:val="008536A3"/>
    <w:rsid w:val="008649C8"/>
    <w:rsid w:val="00872818"/>
    <w:rsid w:val="008749B5"/>
    <w:rsid w:val="008951DC"/>
    <w:rsid w:val="008A7197"/>
    <w:rsid w:val="008B02C8"/>
    <w:rsid w:val="008B62C2"/>
    <w:rsid w:val="008C4407"/>
    <w:rsid w:val="008C4506"/>
    <w:rsid w:val="008C4C6B"/>
    <w:rsid w:val="008D1000"/>
    <w:rsid w:val="008D7097"/>
    <w:rsid w:val="008D7E5A"/>
    <w:rsid w:val="008E2DD5"/>
    <w:rsid w:val="008E403C"/>
    <w:rsid w:val="008F4CA3"/>
    <w:rsid w:val="00901BA3"/>
    <w:rsid w:val="00910A79"/>
    <w:rsid w:val="00913780"/>
    <w:rsid w:val="00920E98"/>
    <w:rsid w:val="00926471"/>
    <w:rsid w:val="00926877"/>
    <w:rsid w:val="00926DA0"/>
    <w:rsid w:val="0092713B"/>
    <w:rsid w:val="0093025D"/>
    <w:rsid w:val="009345D5"/>
    <w:rsid w:val="00934746"/>
    <w:rsid w:val="00941F27"/>
    <w:rsid w:val="0094492C"/>
    <w:rsid w:val="00947820"/>
    <w:rsid w:val="00951456"/>
    <w:rsid w:val="0095461C"/>
    <w:rsid w:val="009661DB"/>
    <w:rsid w:val="009762FB"/>
    <w:rsid w:val="00985807"/>
    <w:rsid w:val="00985886"/>
    <w:rsid w:val="00986E3D"/>
    <w:rsid w:val="00992F5E"/>
    <w:rsid w:val="009A0800"/>
    <w:rsid w:val="009C6493"/>
    <w:rsid w:val="009D11C2"/>
    <w:rsid w:val="009D66C3"/>
    <w:rsid w:val="009D7A21"/>
    <w:rsid w:val="009E4667"/>
    <w:rsid w:val="00A00173"/>
    <w:rsid w:val="00A00B19"/>
    <w:rsid w:val="00A109B3"/>
    <w:rsid w:val="00A15B06"/>
    <w:rsid w:val="00A16080"/>
    <w:rsid w:val="00A21D76"/>
    <w:rsid w:val="00A2654F"/>
    <w:rsid w:val="00A31768"/>
    <w:rsid w:val="00A32070"/>
    <w:rsid w:val="00A3481C"/>
    <w:rsid w:val="00A34C71"/>
    <w:rsid w:val="00A5523F"/>
    <w:rsid w:val="00A6218A"/>
    <w:rsid w:val="00A66014"/>
    <w:rsid w:val="00A70DE6"/>
    <w:rsid w:val="00A70F02"/>
    <w:rsid w:val="00A7111A"/>
    <w:rsid w:val="00A804A5"/>
    <w:rsid w:val="00A83E19"/>
    <w:rsid w:val="00A83FF6"/>
    <w:rsid w:val="00A95B6C"/>
    <w:rsid w:val="00AA1022"/>
    <w:rsid w:val="00AA167A"/>
    <w:rsid w:val="00AC4EB1"/>
    <w:rsid w:val="00AF1DE7"/>
    <w:rsid w:val="00AF634A"/>
    <w:rsid w:val="00AF70FF"/>
    <w:rsid w:val="00B00B6F"/>
    <w:rsid w:val="00B01A7F"/>
    <w:rsid w:val="00B0403B"/>
    <w:rsid w:val="00B139E5"/>
    <w:rsid w:val="00B14A5E"/>
    <w:rsid w:val="00B14EA0"/>
    <w:rsid w:val="00B15CBD"/>
    <w:rsid w:val="00B265ED"/>
    <w:rsid w:val="00B35EFD"/>
    <w:rsid w:val="00B36936"/>
    <w:rsid w:val="00B4627D"/>
    <w:rsid w:val="00B50DF9"/>
    <w:rsid w:val="00B6425C"/>
    <w:rsid w:val="00B67E68"/>
    <w:rsid w:val="00B71E05"/>
    <w:rsid w:val="00B72DD0"/>
    <w:rsid w:val="00B75D98"/>
    <w:rsid w:val="00B93647"/>
    <w:rsid w:val="00B95A3D"/>
    <w:rsid w:val="00B96887"/>
    <w:rsid w:val="00BA24EB"/>
    <w:rsid w:val="00BA43A6"/>
    <w:rsid w:val="00BA6975"/>
    <w:rsid w:val="00BA7AFA"/>
    <w:rsid w:val="00BB011E"/>
    <w:rsid w:val="00BB2BFD"/>
    <w:rsid w:val="00BC1D09"/>
    <w:rsid w:val="00BC65FE"/>
    <w:rsid w:val="00BC6B41"/>
    <w:rsid w:val="00BD032E"/>
    <w:rsid w:val="00BD416C"/>
    <w:rsid w:val="00BE20A2"/>
    <w:rsid w:val="00BE6EEB"/>
    <w:rsid w:val="00BF301D"/>
    <w:rsid w:val="00BF4F1C"/>
    <w:rsid w:val="00C035DB"/>
    <w:rsid w:val="00C04410"/>
    <w:rsid w:val="00C10471"/>
    <w:rsid w:val="00C20963"/>
    <w:rsid w:val="00C23DF7"/>
    <w:rsid w:val="00C25480"/>
    <w:rsid w:val="00C2617A"/>
    <w:rsid w:val="00C3164D"/>
    <w:rsid w:val="00C37663"/>
    <w:rsid w:val="00C432D2"/>
    <w:rsid w:val="00C46725"/>
    <w:rsid w:val="00C53D44"/>
    <w:rsid w:val="00C54216"/>
    <w:rsid w:val="00C61501"/>
    <w:rsid w:val="00C66BC3"/>
    <w:rsid w:val="00C66F3E"/>
    <w:rsid w:val="00C86602"/>
    <w:rsid w:val="00C86B3F"/>
    <w:rsid w:val="00C90DD6"/>
    <w:rsid w:val="00C91A67"/>
    <w:rsid w:val="00C9767D"/>
    <w:rsid w:val="00CA315B"/>
    <w:rsid w:val="00CC6B7E"/>
    <w:rsid w:val="00CC6E3D"/>
    <w:rsid w:val="00D00E25"/>
    <w:rsid w:val="00D036A3"/>
    <w:rsid w:val="00D17DC8"/>
    <w:rsid w:val="00D22826"/>
    <w:rsid w:val="00D22CE0"/>
    <w:rsid w:val="00D31B81"/>
    <w:rsid w:val="00D347F9"/>
    <w:rsid w:val="00D3764D"/>
    <w:rsid w:val="00D43F6B"/>
    <w:rsid w:val="00D44874"/>
    <w:rsid w:val="00D4695C"/>
    <w:rsid w:val="00D472A5"/>
    <w:rsid w:val="00D5071B"/>
    <w:rsid w:val="00D609D8"/>
    <w:rsid w:val="00D638CC"/>
    <w:rsid w:val="00D651AD"/>
    <w:rsid w:val="00D70A29"/>
    <w:rsid w:val="00D82D3E"/>
    <w:rsid w:val="00D96CF0"/>
    <w:rsid w:val="00DA53D2"/>
    <w:rsid w:val="00DA6AE0"/>
    <w:rsid w:val="00DB6A15"/>
    <w:rsid w:val="00DC0F8D"/>
    <w:rsid w:val="00DC4C2E"/>
    <w:rsid w:val="00DD40B8"/>
    <w:rsid w:val="00DD727F"/>
    <w:rsid w:val="00DE3699"/>
    <w:rsid w:val="00DE3DD7"/>
    <w:rsid w:val="00DE466D"/>
    <w:rsid w:val="00DF5721"/>
    <w:rsid w:val="00DF62C0"/>
    <w:rsid w:val="00E01051"/>
    <w:rsid w:val="00E106E9"/>
    <w:rsid w:val="00E14347"/>
    <w:rsid w:val="00E221FD"/>
    <w:rsid w:val="00E22B1E"/>
    <w:rsid w:val="00E22ECD"/>
    <w:rsid w:val="00E27932"/>
    <w:rsid w:val="00E3181A"/>
    <w:rsid w:val="00E32634"/>
    <w:rsid w:val="00E5718F"/>
    <w:rsid w:val="00E70A72"/>
    <w:rsid w:val="00E76048"/>
    <w:rsid w:val="00E80B1A"/>
    <w:rsid w:val="00E86E27"/>
    <w:rsid w:val="00E924F2"/>
    <w:rsid w:val="00E93F25"/>
    <w:rsid w:val="00E969D2"/>
    <w:rsid w:val="00EA2FC8"/>
    <w:rsid w:val="00EB5EBC"/>
    <w:rsid w:val="00EC260A"/>
    <w:rsid w:val="00EC4674"/>
    <w:rsid w:val="00EC6A84"/>
    <w:rsid w:val="00EE2057"/>
    <w:rsid w:val="00EE6C9A"/>
    <w:rsid w:val="00F26918"/>
    <w:rsid w:val="00F324D9"/>
    <w:rsid w:val="00F34ABE"/>
    <w:rsid w:val="00F37A87"/>
    <w:rsid w:val="00F40A03"/>
    <w:rsid w:val="00F46B33"/>
    <w:rsid w:val="00F47F3F"/>
    <w:rsid w:val="00F577B4"/>
    <w:rsid w:val="00F61A45"/>
    <w:rsid w:val="00F956A3"/>
    <w:rsid w:val="00FA2EA7"/>
    <w:rsid w:val="00FA530D"/>
    <w:rsid w:val="00FA5CB2"/>
    <w:rsid w:val="00FB274F"/>
    <w:rsid w:val="00FB490E"/>
    <w:rsid w:val="00FC053B"/>
    <w:rsid w:val="00FC1016"/>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498426889">
      <w:bodyDiv w:val="1"/>
      <w:marLeft w:val="0"/>
      <w:marRight w:val="0"/>
      <w:marTop w:val="0"/>
      <w:marBottom w:val="0"/>
      <w:divBdr>
        <w:top w:val="none" w:sz="0" w:space="0" w:color="auto"/>
        <w:left w:val="none" w:sz="0" w:space="0" w:color="auto"/>
        <w:bottom w:val="none" w:sz="0" w:space="0" w:color="auto"/>
        <w:right w:val="none" w:sz="0" w:space="0" w:color="auto"/>
      </w:divBdr>
    </w:div>
    <w:div w:id="1582563521">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rc.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hr.drc.dk/view.php?id=34816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400&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540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62</TotalTime>
  <Pages>5</Pages>
  <Words>1111</Words>
  <Characters>6337</Characters>
  <Application>Microsoft Office Word</Application>
  <DocSecurity>0</DocSecurity>
  <Lines>52</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60</cp:revision>
  <cp:lastPrinted>2019-07-18T15:22:00Z</cp:lastPrinted>
  <dcterms:created xsi:type="dcterms:W3CDTF">2023-11-13T07:20:00Z</dcterms:created>
  <dcterms:modified xsi:type="dcterms:W3CDTF">2026-03-05T08:25:00Z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