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E6095" w14:textId="248211CB" w:rsidR="007D72AA" w:rsidRPr="007D72AA" w:rsidRDefault="007D72AA" w:rsidP="007D72AA">
      <w:pPr>
        <w:spacing w:after="0"/>
        <w:jc w:val="center"/>
        <w:rPr>
          <w:rFonts w:cstheme="minorHAnsi"/>
          <w:b/>
          <w:bCs/>
          <w:sz w:val="18"/>
          <w:szCs w:val="18"/>
          <w:lang w:val="en-US"/>
        </w:rPr>
      </w:pPr>
      <w:r w:rsidRPr="007D72AA">
        <w:rPr>
          <w:rFonts w:cstheme="minorHAnsi"/>
          <w:b/>
          <w:bCs/>
          <w:sz w:val="18"/>
          <w:szCs w:val="18"/>
          <w:lang w:val="en-US"/>
        </w:rPr>
        <w:t>Protection Officer (Legal Aid)</w:t>
      </w:r>
      <w:r w:rsidR="00B941A7">
        <w:rPr>
          <w:rFonts w:cstheme="minorHAnsi"/>
          <w:b/>
          <w:bCs/>
          <w:sz w:val="18"/>
          <w:szCs w:val="18"/>
          <w:lang w:val="en-US"/>
        </w:rPr>
        <w:t>*2</w:t>
      </w:r>
    </w:p>
    <w:p w14:paraId="2666840F" w14:textId="63D3491A" w:rsidR="00926877" w:rsidRPr="0049267B" w:rsidRDefault="00705642" w:rsidP="00926877">
      <w:pPr>
        <w:spacing w:after="0"/>
        <w:jc w:val="center"/>
        <w:rPr>
          <w:rFonts w:cstheme="minorHAnsi"/>
          <w:b/>
          <w:sz w:val="18"/>
          <w:szCs w:val="18"/>
        </w:rPr>
      </w:pPr>
      <w:r w:rsidRPr="0049267B">
        <w:rPr>
          <w:rFonts w:cstheme="minorHAnsi"/>
          <w:b/>
          <w:sz w:val="18"/>
          <w:szCs w:val="18"/>
        </w:rPr>
        <w:t>Syria</w:t>
      </w:r>
      <w:r w:rsidR="00D22826" w:rsidRPr="0049267B">
        <w:rPr>
          <w:rFonts w:cstheme="minorHAnsi"/>
          <w:b/>
          <w:sz w:val="18"/>
          <w:szCs w:val="18"/>
        </w:rPr>
        <w:t xml:space="preserve"> </w:t>
      </w:r>
      <w:r w:rsidR="00926877" w:rsidRPr="0049267B">
        <w:rPr>
          <w:rFonts w:cstheme="minorHAnsi"/>
          <w:b/>
          <w:sz w:val="18"/>
          <w:szCs w:val="18"/>
        </w:rPr>
        <w:t>–</w:t>
      </w:r>
      <w:r w:rsidR="00D22826" w:rsidRPr="0049267B">
        <w:rPr>
          <w:rFonts w:cstheme="minorHAnsi"/>
          <w:b/>
          <w:sz w:val="18"/>
          <w:szCs w:val="18"/>
        </w:rPr>
        <w:t xml:space="preserve"> </w:t>
      </w:r>
      <w:r w:rsidR="00947760">
        <w:rPr>
          <w:rFonts w:cstheme="minorHAnsi"/>
          <w:b/>
          <w:sz w:val="18"/>
          <w:szCs w:val="18"/>
        </w:rPr>
        <w:t>Homs</w:t>
      </w:r>
    </w:p>
    <w:p w14:paraId="54414B6D" w14:textId="77777777" w:rsidR="00FA2EA7" w:rsidRPr="0049267B" w:rsidRDefault="00FA2EA7" w:rsidP="00926877">
      <w:pPr>
        <w:spacing w:after="0"/>
        <w:rPr>
          <w:rFonts w:cstheme="minorHAnsi"/>
          <w:sz w:val="18"/>
          <w:szCs w:val="18"/>
        </w:rPr>
      </w:pPr>
    </w:p>
    <w:p w14:paraId="44CF6F93" w14:textId="17AF4F1B" w:rsidR="00FA2EA7" w:rsidRPr="0049267B" w:rsidRDefault="00FA2EA7" w:rsidP="00FA2EA7">
      <w:pPr>
        <w:spacing w:after="0"/>
        <w:rPr>
          <w:rFonts w:cstheme="minorHAnsi"/>
          <w:b/>
          <w:sz w:val="18"/>
          <w:szCs w:val="18"/>
          <w:lang w:val="en-US"/>
        </w:rPr>
      </w:pPr>
      <w:r w:rsidRPr="0049267B">
        <w:rPr>
          <w:rFonts w:cstheme="minorHAnsi"/>
          <w:b/>
          <w:sz w:val="18"/>
          <w:szCs w:val="18"/>
          <w:lang w:val="en-US"/>
        </w:rPr>
        <w:t>Who are we?</w:t>
      </w:r>
    </w:p>
    <w:p w14:paraId="2C3FC2BB" w14:textId="77777777" w:rsidR="00705642" w:rsidRPr="0049267B" w:rsidRDefault="00705642" w:rsidP="00705642">
      <w:pPr>
        <w:pStyle w:val="NormalWeb"/>
        <w:shd w:val="clear" w:color="auto" w:fill="FFFFFF"/>
        <w:spacing w:after="0"/>
        <w:rPr>
          <w:rFonts w:asciiTheme="minorHAnsi" w:hAnsiTheme="minorHAnsi" w:cstheme="minorHAnsi"/>
        </w:rPr>
      </w:pPr>
      <w:r w:rsidRPr="0049267B">
        <w:rPr>
          <w:rFonts w:asciiTheme="minorHAnsi" w:hAnsiTheme="minorHAnsi" w:cstheme="minorHAnsi"/>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49267B" w:rsidRDefault="00705642" w:rsidP="00705642">
      <w:pPr>
        <w:pStyle w:val="NormalWeb"/>
        <w:shd w:val="clear" w:color="auto" w:fill="FFFFFF"/>
        <w:rPr>
          <w:rFonts w:asciiTheme="minorHAnsi" w:hAnsiTheme="minorHAnsi" w:cstheme="minorHAnsi"/>
        </w:rPr>
      </w:pPr>
      <w:r w:rsidRPr="0049267B">
        <w:rPr>
          <w:rFonts w:asciiTheme="minorHAnsi" w:hAnsiTheme="minorHAnsi" w:cstheme="minorHAnsi"/>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49267B" w:rsidRDefault="00705642" w:rsidP="00705642">
      <w:pPr>
        <w:pStyle w:val="NormalWeb"/>
        <w:shd w:val="clear" w:color="auto" w:fill="FFFFFF"/>
        <w:rPr>
          <w:rFonts w:asciiTheme="minorHAnsi" w:hAnsiTheme="minorHAnsi" w:cstheme="minorHAnsi"/>
        </w:rPr>
      </w:pPr>
      <w:r w:rsidRPr="0049267B">
        <w:rPr>
          <w:rFonts w:asciiTheme="minorHAnsi" w:hAnsiTheme="minorHAnsi" w:cstheme="minorHAnsi"/>
        </w:rPr>
        <w:t>All of our efforts are based on our value compass: humanity, respect, independence and neutrality, participation, and honesty and transparency.</w:t>
      </w:r>
    </w:p>
    <w:p w14:paraId="43D103AD" w14:textId="77777777" w:rsidR="00C37663" w:rsidRPr="0049267B" w:rsidRDefault="00C37663" w:rsidP="00705642">
      <w:pPr>
        <w:pStyle w:val="NormalWeb"/>
        <w:shd w:val="clear" w:color="auto" w:fill="FFFFFF"/>
        <w:rPr>
          <w:rFonts w:asciiTheme="minorHAnsi" w:hAnsiTheme="minorHAnsi" w:cstheme="minorHAnsi"/>
        </w:rPr>
      </w:pPr>
    </w:p>
    <w:p w14:paraId="0B05EBC8" w14:textId="77777777" w:rsidR="00705642" w:rsidRPr="0049267B" w:rsidRDefault="00705642" w:rsidP="00705642">
      <w:pPr>
        <w:pStyle w:val="NormalWeb"/>
        <w:spacing w:after="0"/>
        <w:jc w:val="both"/>
        <w:rPr>
          <w:rFonts w:asciiTheme="minorHAnsi" w:hAnsiTheme="minorHAnsi" w:cstheme="minorHAnsi"/>
          <w:b/>
          <w:bCs/>
        </w:rPr>
      </w:pPr>
      <w:r w:rsidRPr="0049267B">
        <w:rPr>
          <w:rFonts w:asciiTheme="minorHAnsi" w:hAnsiTheme="minorHAnsi" w:cstheme="minorHAnsi"/>
          <w:b/>
          <w:bCs/>
        </w:rPr>
        <w:t>DRC Syria</w:t>
      </w:r>
    </w:p>
    <w:p w14:paraId="7D32FC98" w14:textId="77777777" w:rsidR="00705642" w:rsidRPr="0049267B" w:rsidRDefault="00705642" w:rsidP="00705642">
      <w:pPr>
        <w:pStyle w:val="NormalWeb"/>
        <w:spacing w:after="0"/>
        <w:jc w:val="both"/>
        <w:rPr>
          <w:rFonts w:asciiTheme="minorHAnsi" w:hAnsiTheme="minorHAnsi" w:cstheme="minorHAnsi"/>
        </w:rPr>
      </w:pPr>
      <w:r w:rsidRPr="0049267B">
        <w:rPr>
          <w:rFonts w:asciiTheme="minorHAnsi" w:hAnsiTheme="minorHAnsi" w:cstheme="minorHAnsi"/>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49267B" w:rsidRDefault="00705642" w:rsidP="00216E7D">
      <w:pPr>
        <w:spacing w:after="0"/>
        <w:rPr>
          <w:rFonts w:cstheme="minorHAnsi"/>
          <w:b/>
          <w:sz w:val="18"/>
          <w:szCs w:val="18"/>
        </w:rPr>
      </w:pPr>
    </w:p>
    <w:p w14:paraId="22C1C484" w14:textId="783C770B" w:rsidR="00F46B33" w:rsidRPr="0049267B" w:rsidRDefault="00E70A72" w:rsidP="00B67E68">
      <w:pPr>
        <w:pStyle w:val="NormalWeb"/>
        <w:spacing w:after="0"/>
        <w:jc w:val="both"/>
        <w:rPr>
          <w:rFonts w:asciiTheme="minorHAnsi" w:hAnsiTheme="minorHAnsi" w:cstheme="minorHAnsi"/>
          <w:b/>
          <w:bCs/>
        </w:rPr>
      </w:pPr>
      <w:r w:rsidRPr="0049267B">
        <w:rPr>
          <w:rFonts w:asciiTheme="minorHAnsi" w:hAnsiTheme="minorHAnsi" w:cstheme="minorHAnsi"/>
          <w:b/>
          <w:bCs/>
        </w:rPr>
        <w:t>About the job</w:t>
      </w:r>
      <w:r w:rsidR="003659AA" w:rsidRPr="0049267B">
        <w:rPr>
          <w:rFonts w:asciiTheme="minorHAnsi" w:hAnsiTheme="minorHAnsi" w:cstheme="minorHAnsi"/>
          <w:b/>
          <w:bCs/>
        </w:rPr>
        <w:t>:</w:t>
      </w:r>
    </w:p>
    <w:p w14:paraId="5106298F" w14:textId="312BF308" w:rsidR="00281713" w:rsidRDefault="00195EB7" w:rsidP="00281713">
      <w:pPr>
        <w:pStyle w:val="NormalWeb"/>
        <w:spacing w:after="0"/>
        <w:rPr>
          <w:rFonts w:asciiTheme="minorHAnsi" w:hAnsiTheme="minorHAnsi" w:cstheme="minorHAnsi"/>
          <w:b/>
          <w:bCs/>
          <w:lang w:val="en-US"/>
        </w:rPr>
      </w:pPr>
      <w:r>
        <w:rPr>
          <w:rFonts w:asciiTheme="minorHAnsi" w:hAnsiTheme="minorHAnsi" w:cstheme="minorHAnsi"/>
          <w:b/>
          <w:bCs/>
          <w:lang w:val="en-US"/>
        </w:rPr>
        <w:t xml:space="preserve"> </w:t>
      </w:r>
    </w:p>
    <w:p w14:paraId="6E3CEC53" w14:textId="002496F3" w:rsidR="00195EB7" w:rsidRPr="003A1B18" w:rsidRDefault="003A1B18" w:rsidP="003A1B18">
      <w:pPr>
        <w:pStyle w:val="NormalWeb"/>
        <w:spacing w:after="0"/>
        <w:rPr>
          <w:rFonts w:asciiTheme="minorHAnsi" w:hAnsiTheme="minorHAnsi" w:cstheme="minorHAnsi"/>
          <w:lang w:val="en-US"/>
        </w:rPr>
      </w:pPr>
      <w:r w:rsidRPr="003A1B18">
        <w:rPr>
          <w:rFonts w:asciiTheme="minorHAnsi" w:hAnsiTheme="minorHAnsi" w:cstheme="minorHAnsi"/>
        </w:rPr>
        <w:t>Under the direct/line management of the Protection Team Leader and the technical supervision of the Legal Aid Specialist, the Legal Aid Officer is responsible for providing direct legal assistance, counseling, and information to individuals and communities in need. The Legal Aid Officer will support the implementation of legal aid activities, contribute to legal analysis, ensure the delivery of quality legal services, and uphold protection standards. The Legal Aid Officer will also assist in the development and dissemination of legal information materials, strengthen legal referral pathways, support coordination with partners and authorities, and contribute to legal advocacy efforts with a focus on at-risk groups.</w:t>
      </w:r>
    </w:p>
    <w:p w14:paraId="15B6E1AE" w14:textId="77777777" w:rsidR="00311E1B" w:rsidRDefault="00311E1B" w:rsidP="00195EB7">
      <w:pPr>
        <w:pStyle w:val="NormalWeb"/>
        <w:spacing w:after="0"/>
        <w:rPr>
          <w:rFonts w:asciiTheme="minorHAnsi" w:hAnsiTheme="minorHAnsi" w:cstheme="minorHAnsi"/>
          <w:b/>
          <w:bCs/>
          <w:lang w:val="en-US"/>
        </w:rPr>
      </w:pPr>
    </w:p>
    <w:p w14:paraId="32431A73" w14:textId="15A5D3B1" w:rsid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Responsibilities:</w:t>
      </w:r>
    </w:p>
    <w:p w14:paraId="6C78618E" w14:textId="77777777" w:rsidR="00311E1B" w:rsidRDefault="00311E1B" w:rsidP="00195EB7">
      <w:pPr>
        <w:pStyle w:val="NormalWeb"/>
        <w:spacing w:after="0"/>
        <w:rPr>
          <w:rFonts w:asciiTheme="minorHAnsi" w:hAnsiTheme="minorHAnsi" w:cstheme="minorHAnsi"/>
          <w:b/>
          <w:bCs/>
          <w:lang w:val="en-US"/>
        </w:rPr>
      </w:pPr>
    </w:p>
    <w:p w14:paraId="75A352A1" w14:textId="77777777" w:rsidR="00311E1B" w:rsidRDefault="00311E1B" w:rsidP="00195EB7">
      <w:pPr>
        <w:pStyle w:val="NormalWeb"/>
        <w:spacing w:after="0"/>
        <w:rPr>
          <w:rFonts w:asciiTheme="minorHAnsi" w:hAnsiTheme="minorHAnsi" w:cstheme="minorHAnsi"/>
          <w:b/>
          <w:bCs/>
          <w:lang w:val="en-US"/>
        </w:rPr>
      </w:pPr>
    </w:p>
    <w:p w14:paraId="51A5E623" w14:textId="52FDC600" w:rsidR="00311E1B" w:rsidRPr="00311E1B" w:rsidRDefault="00311E1B" w:rsidP="00311E1B">
      <w:pPr>
        <w:pStyle w:val="NormalWeb"/>
        <w:spacing w:after="0"/>
        <w:rPr>
          <w:rFonts w:asciiTheme="minorHAnsi" w:hAnsiTheme="minorHAnsi" w:cstheme="minorHAnsi"/>
          <w:sz w:val="20"/>
          <w:szCs w:val="20"/>
          <w:lang w:val="en-US"/>
        </w:rPr>
      </w:pPr>
      <w:r w:rsidRPr="00311E1B">
        <w:rPr>
          <w:rFonts w:asciiTheme="minorHAnsi" w:hAnsiTheme="minorHAnsi" w:cstheme="minorHAnsi"/>
          <w:b/>
          <w:bCs/>
        </w:rPr>
        <w:t>•    </w:t>
      </w:r>
      <w:r w:rsidRPr="00311E1B">
        <w:rPr>
          <w:rFonts w:asciiTheme="minorHAnsi" w:hAnsiTheme="minorHAnsi" w:cstheme="minorHAnsi"/>
          <w:sz w:val="20"/>
          <w:szCs w:val="20"/>
        </w:rPr>
        <w:t>Stay up to date with the legislative, administrative and policy developments in Syria related to legal status and identity, civil documentation, family law, HLP rights, labour law, and other topics relevant to the provision of humanitarian assistance. </w:t>
      </w:r>
      <w:r w:rsidRPr="00311E1B">
        <w:rPr>
          <w:rFonts w:asciiTheme="minorHAnsi" w:hAnsiTheme="minorHAnsi" w:cstheme="minorHAnsi"/>
          <w:sz w:val="20"/>
          <w:szCs w:val="20"/>
        </w:rPr>
        <w:br/>
        <w:t>•    Monitor the legal environment to identify recurring legal protection challenges or violations of rights and report findings to the line manager and Legal Specialist, identifying opportunities for improvement, or interventions.</w:t>
      </w:r>
      <w:r w:rsidRPr="00311E1B">
        <w:rPr>
          <w:rFonts w:asciiTheme="minorHAnsi" w:hAnsiTheme="minorHAnsi" w:cstheme="minorHAnsi"/>
          <w:sz w:val="20"/>
          <w:szCs w:val="20"/>
        </w:rPr>
        <w:br/>
        <w:t>•    Through individual and group sessions provide legal information to crisis-affected people about their rights and responsibilities, including in housing, land, and property rights, based on DRC legal aid guidance and relevant materials.</w:t>
      </w:r>
      <w:r w:rsidRPr="00311E1B">
        <w:rPr>
          <w:rFonts w:asciiTheme="minorHAnsi" w:hAnsiTheme="minorHAnsi" w:cstheme="minorHAnsi"/>
          <w:sz w:val="20"/>
          <w:szCs w:val="20"/>
        </w:rPr>
        <w:br/>
        <w:t>•    Support individuals in understanding legal processes and procedures, particularly for accessing civil documentation, based on a an up-to-date analysis of the relevant administrative and legal systems.</w:t>
      </w:r>
      <w:r w:rsidRPr="00311E1B">
        <w:rPr>
          <w:rFonts w:asciiTheme="minorHAnsi" w:hAnsiTheme="minorHAnsi" w:cstheme="minorHAnsi"/>
          <w:sz w:val="20"/>
          <w:szCs w:val="20"/>
        </w:rPr>
        <w:br/>
        <w:t>•    Assist clients in obtaining necessary legal documentation (e.g., birth certificates, marriage certificates, identification papers), and provide administrative support or accompaniment based on an understanding of the applicable legal procedures and rights.</w:t>
      </w:r>
      <w:r w:rsidRPr="00311E1B">
        <w:rPr>
          <w:rFonts w:asciiTheme="minorHAnsi" w:hAnsiTheme="minorHAnsi" w:cstheme="minorHAnsi"/>
          <w:sz w:val="20"/>
          <w:szCs w:val="20"/>
        </w:rPr>
        <w:br/>
        <w:t>•    Ensure clients receive fair treatment without discrimination and access justice in compliance with relevant national and international law.</w:t>
      </w:r>
      <w:r w:rsidRPr="00311E1B">
        <w:rPr>
          <w:rFonts w:asciiTheme="minorHAnsi" w:hAnsiTheme="minorHAnsi" w:cstheme="minorHAnsi"/>
          <w:sz w:val="20"/>
          <w:szCs w:val="20"/>
        </w:rPr>
        <w:br/>
        <w:t>•    Analyze potential violations of rights within the legal and administrative processes, advocating for necessary mitigation of barriers to accessing justice where appropriate.</w:t>
      </w:r>
      <w:r w:rsidRPr="00311E1B">
        <w:rPr>
          <w:rFonts w:asciiTheme="minorHAnsi" w:hAnsiTheme="minorHAnsi" w:cstheme="minorHAnsi"/>
          <w:sz w:val="20"/>
          <w:szCs w:val="20"/>
        </w:rPr>
        <w:br/>
        <w:t>•    Advocate for the rights of highly at-risk individuals and groups, particularly those identified to be facing systemic risks of discrimination or denial of rights (e.g., older persons, persons with disabilities). </w:t>
      </w:r>
      <w:r w:rsidRPr="00311E1B">
        <w:rPr>
          <w:rFonts w:asciiTheme="minorHAnsi" w:hAnsiTheme="minorHAnsi" w:cstheme="minorHAnsi"/>
          <w:sz w:val="20"/>
          <w:szCs w:val="20"/>
        </w:rPr>
        <w:br/>
      </w:r>
      <w:r w:rsidRPr="00311E1B">
        <w:rPr>
          <w:rFonts w:asciiTheme="minorHAnsi" w:hAnsiTheme="minorHAnsi" w:cstheme="minorHAnsi"/>
          <w:sz w:val="20"/>
          <w:szCs w:val="20"/>
        </w:rPr>
        <w:lastRenderedPageBreak/>
        <w:t>•    Support the training of DRC protection staff, other sector staff, and relevant stakeholders on legal issues, human rights, and protection standards. </w:t>
      </w:r>
      <w:r w:rsidRPr="00311E1B">
        <w:rPr>
          <w:rFonts w:asciiTheme="minorHAnsi" w:hAnsiTheme="minorHAnsi" w:cstheme="minorHAnsi"/>
          <w:sz w:val="20"/>
          <w:szCs w:val="20"/>
        </w:rPr>
        <w:br/>
        <w:t>•    Assist in the development of legal information and awareness materials, ensuring they reflect an accurate analysis of applicable laws and protections and are tailored to the specific needs of affected communities.</w:t>
      </w:r>
      <w:r w:rsidRPr="00311E1B">
        <w:rPr>
          <w:rFonts w:asciiTheme="minorHAnsi" w:hAnsiTheme="minorHAnsi" w:cstheme="minorHAnsi"/>
          <w:sz w:val="20"/>
          <w:szCs w:val="20"/>
        </w:rPr>
        <w:br/>
        <w:t>•    Promote peaceful coexistence through legal mediation and alternative dispute resolution mechanisms, applying a legal analytical framework to evaluate the legal implications of disputes and recommend solutions that respect human rights and legal norms.</w:t>
      </w:r>
      <w:r w:rsidRPr="00311E1B">
        <w:rPr>
          <w:rFonts w:asciiTheme="minorHAnsi" w:hAnsiTheme="minorHAnsi" w:cstheme="minorHAnsi"/>
          <w:sz w:val="20"/>
          <w:szCs w:val="20"/>
        </w:rPr>
        <w:br/>
        <w:t>•    Support the implementation of legal aid Standard Operating Procedures (SOPs) in identifying, referring, and responding to civil, administrative, and legal cases, ensuring procedures align with legal principles and standards.</w:t>
      </w:r>
      <w:r w:rsidRPr="00311E1B">
        <w:rPr>
          <w:rFonts w:asciiTheme="minorHAnsi" w:hAnsiTheme="minorHAnsi" w:cstheme="minorHAnsi"/>
          <w:sz w:val="20"/>
          <w:szCs w:val="20"/>
        </w:rPr>
        <w:br/>
        <w:t>•    Initiate linkages with other legal aid service providers for referrals that require additional legal support, considering the legal complexities of each case.</w:t>
      </w:r>
      <w:r w:rsidRPr="00311E1B">
        <w:rPr>
          <w:rFonts w:asciiTheme="minorHAnsi" w:hAnsiTheme="minorHAnsi" w:cstheme="minorHAnsi"/>
          <w:sz w:val="20"/>
          <w:szCs w:val="20"/>
        </w:rPr>
        <w:br/>
        <w:t>•    Ensure that principles of confidentiality and ethics are upheld throughout program implementation, applying legal standards regarding data protection and client privacy.</w:t>
      </w:r>
    </w:p>
    <w:p w14:paraId="697D0ACF" w14:textId="77777777" w:rsidR="00195EB7" w:rsidRPr="00311E1B" w:rsidRDefault="00195EB7" w:rsidP="00195EB7">
      <w:pPr>
        <w:pStyle w:val="NormalWeb"/>
        <w:spacing w:after="0"/>
        <w:rPr>
          <w:rFonts w:asciiTheme="minorHAnsi" w:hAnsiTheme="minorHAnsi" w:cstheme="minorHAnsi"/>
          <w:sz w:val="20"/>
          <w:szCs w:val="20"/>
          <w:lang w:val="en-US"/>
        </w:rPr>
      </w:pPr>
      <w:r w:rsidRPr="00311E1B">
        <w:rPr>
          <w:rFonts w:asciiTheme="minorHAnsi" w:hAnsiTheme="minorHAnsi" w:cstheme="minorHAnsi"/>
          <w:sz w:val="20"/>
          <w:szCs w:val="20"/>
          <w:lang w:val="en-US"/>
        </w:rPr>
        <w:t>Education:</w:t>
      </w:r>
    </w:p>
    <w:p w14:paraId="7D14A8F9" w14:textId="77777777" w:rsidR="00195EB7" w:rsidRPr="00195EB7" w:rsidRDefault="00195EB7" w:rsidP="00195EB7">
      <w:pPr>
        <w:pStyle w:val="NormalWeb"/>
        <w:spacing w:after="0"/>
        <w:rPr>
          <w:rFonts w:asciiTheme="minorHAnsi" w:hAnsiTheme="minorHAnsi" w:cstheme="minorHAnsi"/>
          <w:b/>
          <w:bCs/>
          <w:lang w:val="en-US"/>
        </w:rPr>
      </w:pPr>
    </w:p>
    <w:p w14:paraId="4E521271" w14:textId="77777777" w:rsidR="00B00127" w:rsidRPr="00B00127" w:rsidRDefault="00B00127" w:rsidP="00B00127">
      <w:pPr>
        <w:pStyle w:val="NormalWeb"/>
        <w:spacing w:after="0"/>
        <w:rPr>
          <w:rFonts w:asciiTheme="minorHAnsi" w:hAnsiTheme="minorHAnsi" w:cstheme="minorHAnsi"/>
          <w:lang w:val="en-US"/>
        </w:rPr>
      </w:pPr>
      <w:r w:rsidRPr="00B00127">
        <w:rPr>
          <w:rFonts w:asciiTheme="minorHAnsi" w:hAnsiTheme="minorHAnsi" w:cstheme="minorHAnsi"/>
          <w:b/>
          <w:bCs/>
          <w:lang w:val="en-US"/>
        </w:rPr>
        <w:t>Experience and technical competencies:  </w:t>
      </w:r>
    </w:p>
    <w:p w14:paraId="3D9A5391" w14:textId="77777777" w:rsidR="00B00127" w:rsidRPr="00B00127" w:rsidRDefault="00B00127" w:rsidP="00B00127">
      <w:pPr>
        <w:pStyle w:val="NormalWeb"/>
        <w:spacing w:after="0"/>
        <w:rPr>
          <w:rFonts w:asciiTheme="minorHAnsi" w:hAnsiTheme="minorHAnsi" w:cstheme="minorHAnsi"/>
          <w:lang w:val="en-US"/>
        </w:rPr>
      </w:pPr>
      <w:r w:rsidRPr="00B00127">
        <w:rPr>
          <w:rFonts w:asciiTheme="minorHAnsi" w:hAnsiTheme="minorHAnsi" w:cstheme="minorHAnsi"/>
          <w:lang w:val="en-US"/>
        </w:rPr>
        <w:t>•    Minimum 3 years of proven professional experience in Syria providing legal services, ideally specializing in services provided to at-risk clients and refugees.</w:t>
      </w:r>
      <w:r w:rsidRPr="00B00127">
        <w:rPr>
          <w:rFonts w:asciiTheme="minorHAnsi" w:hAnsiTheme="minorHAnsi" w:cstheme="minorHAnsi"/>
          <w:lang w:val="en-US"/>
        </w:rPr>
        <w:br/>
        <w:t>•    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r w:rsidRPr="00B00127">
        <w:rPr>
          <w:rFonts w:asciiTheme="minorHAnsi" w:hAnsiTheme="minorHAnsi" w:cstheme="minorHAnsi"/>
          <w:lang w:val="en-US"/>
        </w:rPr>
        <w:br/>
        <w:t>•    Experience with NGO Legal Aid Programming (including in the provision of legal representation, legal counseling, and legal awareness raising).</w:t>
      </w:r>
      <w:r w:rsidRPr="00B00127">
        <w:rPr>
          <w:rFonts w:asciiTheme="minorHAnsi" w:hAnsiTheme="minorHAnsi" w:cstheme="minorHAnsi"/>
          <w:lang w:val="en-US"/>
        </w:rPr>
        <w:br/>
        <w:t>•    Experience interacting with judicial, security, and administrative authorities.</w:t>
      </w:r>
      <w:r w:rsidRPr="00B00127">
        <w:rPr>
          <w:rFonts w:asciiTheme="minorHAnsi" w:hAnsiTheme="minorHAnsi" w:cstheme="minorHAnsi"/>
          <w:lang w:val="en-US"/>
        </w:rPr>
        <w:br/>
        <w:t>•    Good understanding of humanitarian and do no harm principles.</w:t>
      </w:r>
      <w:r w:rsidRPr="00B00127">
        <w:rPr>
          <w:rFonts w:asciiTheme="minorHAnsi" w:hAnsiTheme="minorHAnsi" w:cstheme="minorHAnsi"/>
          <w:lang w:val="en-US"/>
        </w:rPr>
        <w:br/>
        <w:t>•    Demonstrated ability to conduct trainings on legal matters.</w:t>
      </w:r>
      <w:r w:rsidRPr="00B00127">
        <w:rPr>
          <w:rFonts w:asciiTheme="minorHAnsi" w:hAnsiTheme="minorHAnsi" w:cstheme="minorHAnsi"/>
          <w:lang w:val="en-US"/>
        </w:rPr>
        <w:br/>
        <w:t>•    Experience in internal and external representation.</w:t>
      </w:r>
      <w:r w:rsidRPr="00B00127">
        <w:rPr>
          <w:rFonts w:asciiTheme="minorHAnsi" w:hAnsiTheme="minorHAnsi" w:cstheme="minorHAnsi"/>
          <w:lang w:val="en-US"/>
        </w:rPr>
        <w:br/>
        <w:t>•    Demonstrated intercultural sensitivity and motivation.</w:t>
      </w:r>
      <w:r w:rsidRPr="00B00127">
        <w:rPr>
          <w:rFonts w:asciiTheme="minorHAnsi" w:hAnsiTheme="minorHAnsi" w:cstheme="minorHAnsi"/>
          <w:lang w:val="en-US"/>
        </w:rPr>
        <w:br/>
        <w:t>•    Excellent inter-personal and communication skills</w:t>
      </w:r>
      <w:r w:rsidRPr="00B00127">
        <w:rPr>
          <w:rFonts w:asciiTheme="minorHAnsi" w:hAnsiTheme="minorHAnsi" w:cstheme="minorHAnsi"/>
          <w:lang w:val="en-US"/>
        </w:rPr>
        <w:br/>
        <w:t>•    Strategic thinker with the ability to quickly develop good insight and understanding of the conflict, the human rights situation, and the political environment of the program country.</w:t>
      </w:r>
      <w:r w:rsidRPr="00B00127">
        <w:rPr>
          <w:rFonts w:asciiTheme="minorHAnsi" w:hAnsiTheme="minorHAnsi" w:cstheme="minorHAnsi"/>
          <w:lang w:val="en-US"/>
        </w:rPr>
        <w:br/>
        <w:t>•    Experience working in partnership with national/local NGOs and civil society organizations is essential.</w:t>
      </w:r>
    </w:p>
    <w:p w14:paraId="4F637F6D" w14:textId="793618F3" w:rsidR="00195EB7" w:rsidRPr="00463287" w:rsidRDefault="00195EB7" w:rsidP="00195EB7">
      <w:pPr>
        <w:pStyle w:val="NormalWeb"/>
        <w:spacing w:after="0"/>
        <w:rPr>
          <w:rFonts w:asciiTheme="minorHAnsi" w:hAnsiTheme="minorHAnsi" w:cstheme="minorHAnsi"/>
          <w:lang w:val="en-US"/>
        </w:rPr>
      </w:pPr>
      <w:r w:rsidRPr="00463287">
        <w:rPr>
          <w:rFonts w:asciiTheme="minorHAnsi" w:hAnsiTheme="minorHAnsi" w:cstheme="minorHAnsi"/>
          <w:lang w:val="en-US"/>
        </w:rPr>
        <w:t>:</w:t>
      </w:r>
    </w:p>
    <w:p w14:paraId="371C60AD" w14:textId="77777777" w:rsidR="00195EB7" w:rsidRPr="00195EB7" w:rsidRDefault="00195EB7" w:rsidP="00195EB7">
      <w:pPr>
        <w:pStyle w:val="NormalWeb"/>
        <w:spacing w:after="0"/>
        <w:rPr>
          <w:rFonts w:asciiTheme="minorHAnsi" w:hAnsiTheme="minorHAnsi" w:cstheme="minorHAnsi"/>
          <w:b/>
          <w:bCs/>
          <w:lang w:val="en-US"/>
        </w:rPr>
      </w:pPr>
    </w:p>
    <w:p w14:paraId="5BC1693F" w14:textId="77777777" w:rsidR="00B01F1F" w:rsidRPr="00B01F1F" w:rsidRDefault="00B01F1F" w:rsidP="00B01F1F">
      <w:pPr>
        <w:pStyle w:val="NormalWeb"/>
        <w:spacing w:after="0"/>
        <w:rPr>
          <w:rFonts w:asciiTheme="minorHAnsi" w:hAnsiTheme="minorHAnsi" w:cstheme="minorHAnsi"/>
          <w:b/>
          <w:bCs/>
          <w:lang w:val="en-US"/>
        </w:rPr>
      </w:pPr>
      <w:r w:rsidRPr="00B01F1F">
        <w:rPr>
          <w:rFonts w:asciiTheme="minorHAnsi" w:hAnsiTheme="minorHAnsi" w:cstheme="minorHAnsi"/>
          <w:b/>
          <w:bCs/>
          <w:lang w:val="en-US"/>
        </w:rPr>
        <w:t>Education: </w:t>
      </w:r>
    </w:p>
    <w:p w14:paraId="25EF7007" w14:textId="77777777" w:rsidR="00B01F1F" w:rsidRPr="00B01F1F" w:rsidRDefault="00B01F1F" w:rsidP="00B01F1F">
      <w:pPr>
        <w:pStyle w:val="NormalWeb"/>
        <w:numPr>
          <w:ilvl w:val="0"/>
          <w:numId w:val="25"/>
        </w:numPr>
        <w:spacing w:after="0"/>
        <w:rPr>
          <w:rFonts w:asciiTheme="minorHAnsi" w:hAnsiTheme="minorHAnsi" w:cstheme="minorHAnsi"/>
          <w:b/>
          <w:bCs/>
          <w:lang w:val="en-US"/>
        </w:rPr>
      </w:pPr>
      <w:r w:rsidRPr="00B01F1F">
        <w:rPr>
          <w:rFonts w:asciiTheme="minorHAnsi" w:hAnsiTheme="minorHAnsi" w:cstheme="minorHAnsi"/>
          <w:b/>
          <w:bCs/>
          <w:lang w:val="en-US"/>
        </w:rPr>
        <w:t>   University degree in Syrian Law. </w:t>
      </w:r>
    </w:p>
    <w:p w14:paraId="6DA983B9" w14:textId="77777777" w:rsidR="00B01F1F" w:rsidRPr="00B01F1F" w:rsidRDefault="00B01F1F" w:rsidP="00B01F1F">
      <w:pPr>
        <w:pStyle w:val="NormalWeb"/>
        <w:numPr>
          <w:ilvl w:val="0"/>
          <w:numId w:val="25"/>
        </w:numPr>
        <w:spacing w:after="0"/>
        <w:rPr>
          <w:rFonts w:asciiTheme="minorHAnsi" w:hAnsiTheme="minorHAnsi" w:cstheme="minorHAnsi"/>
          <w:b/>
          <w:bCs/>
          <w:lang w:val="en-US"/>
        </w:rPr>
      </w:pPr>
      <w:r w:rsidRPr="00B01F1F">
        <w:rPr>
          <w:rFonts w:asciiTheme="minorHAnsi" w:hAnsiTheme="minorHAnsi" w:cstheme="minorHAnsi"/>
          <w:b/>
          <w:bCs/>
          <w:lang w:val="en-US"/>
        </w:rPr>
        <w:t>Specialization in international human rights law and/or international refugee law (desirable).</w:t>
      </w:r>
    </w:p>
    <w:p w14:paraId="1B2F3F7A" w14:textId="77777777" w:rsidR="00B01F1F" w:rsidRPr="00B01F1F" w:rsidRDefault="00B01F1F" w:rsidP="00B01F1F">
      <w:pPr>
        <w:pStyle w:val="NormalWeb"/>
        <w:spacing w:after="0"/>
        <w:rPr>
          <w:rFonts w:asciiTheme="minorHAnsi" w:hAnsiTheme="minorHAnsi" w:cstheme="minorHAnsi"/>
          <w:b/>
          <w:bCs/>
          <w:lang w:val="en-US"/>
        </w:rPr>
      </w:pPr>
      <w:r w:rsidRPr="00B01F1F">
        <w:rPr>
          <w:rFonts w:asciiTheme="minorHAnsi" w:hAnsiTheme="minorHAnsi" w:cstheme="minorHAnsi"/>
          <w:b/>
          <w:bCs/>
          <w:lang w:val="en-US"/>
        </w:rPr>
        <w:t> </w:t>
      </w:r>
    </w:p>
    <w:p w14:paraId="0DC08E0A" w14:textId="77777777" w:rsidR="00195EB7" w:rsidRPr="00195EB7" w:rsidRDefault="00195EB7" w:rsidP="00195EB7">
      <w:pPr>
        <w:pStyle w:val="NormalWeb"/>
        <w:spacing w:after="0"/>
        <w:rPr>
          <w:rFonts w:asciiTheme="minorHAnsi" w:hAnsiTheme="minorHAnsi" w:cstheme="minorHAnsi"/>
          <w:b/>
          <w:bCs/>
          <w:lang w:val="en-US"/>
        </w:rPr>
      </w:pPr>
    </w:p>
    <w:p w14:paraId="74FE843E" w14:textId="558790F3" w:rsidR="00195EB7" w:rsidRDefault="00B01F1F" w:rsidP="00B01F1F">
      <w:pPr>
        <w:pStyle w:val="NormalWeb"/>
        <w:spacing w:after="0"/>
        <w:rPr>
          <w:rFonts w:asciiTheme="minorHAnsi" w:hAnsiTheme="minorHAnsi" w:cstheme="minorHAnsi"/>
          <w:b/>
          <w:bCs/>
        </w:rPr>
      </w:pPr>
      <w:r w:rsidRPr="00B01F1F">
        <w:rPr>
          <w:rFonts w:asciiTheme="minorHAnsi" w:hAnsiTheme="minorHAnsi" w:cstheme="minorHAnsi"/>
          <w:b/>
          <w:bCs/>
        </w:rPr>
        <w:t>Languages:</w:t>
      </w:r>
      <w:r w:rsidRPr="00B01F1F">
        <w:rPr>
          <w:rFonts w:asciiTheme="minorHAnsi" w:hAnsiTheme="minorHAnsi" w:cstheme="minorHAnsi"/>
          <w:b/>
          <w:bCs/>
        </w:rPr>
        <w:br/>
        <w:t>•     English (fluent)</w:t>
      </w:r>
      <w:r w:rsidRPr="00B01F1F">
        <w:rPr>
          <w:rFonts w:asciiTheme="minorHAnsi" w:hAnsiTheme="minorHAnsi" w:cstheme="minorHAnsi"/>
          <w:b/>
          <w:bCs/>
        </w:rPr>
        <w:br/>
        <w:t>•    Arabic (native)</w:t>
      </w:r>
    </w:p>
    <w:p w14:paraId="28D07708" w14:textId="77777777" w:rsidR="00B01F1F" w:rsidRDefault="00B01F1F" w:rsidP="00B01F1F">
      <w:pPr>
        <w:pStyle w:val="NormalWeb"/>
        <w:spacing w:after="0"/>
        <w:rPr>
          <w:rFonts w:asciiTheme="minorHAnsi" w:hAnsiTheme="minorHAnsi" w:cstheme="minorHAnsi"/>
          <w:b/>
          <w:bCs/>
        </w:rPr>
      </w:pPr>
    </w:p>
    <w:p w14:paraId="4001CE2A" w14:textId="77777777" w:rsidR="00B01F1F" w:rsidRPr="00195EB7" w:rsidRDefault="00B01F1F" w:rsidP="00B01F1F">
      <w:pPr>
        <w:pStyle w:val="NormalWeb"/>
        <w:spacing w:after="0"/>
        <w:rPr>
          <w:rFonts w:asciiTheme="minorHAnsi" w:hAnsiTheme="minorHAnsi" w:cstheme="minorHAnsi"/>
          <w:b/>
          <w:bCs/>
          <w:lang w:val="en-US"/>
        </w:rPr>
      </w:pPr>
    </w:p>
    <w:p w14:paraId="7A55D7FB" w14:textId="7978E606"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 xml:space="preserve">In this position, you are expected to demonstrate DRC’ five core competencies:  </w:t>
      </w:r>
    </w:p>
    <w:p w14:paraId="4A4BAA99" w14:textId="77777777" w:rsidR="00195EB7" w:rsidRPr="00195EB7" w:rsidRDefault="00195EB7" w:rsidP="00195EB7">
      <w:pPr>
        <w:pStyle w:val="NormalWeb"/>
        <w:spacing w:after="0"/>
        <w:rPr>
          <w:rFonts w:asciiTheme="minorHAnsi" w:hAnsiTheme="minorHAnsi" w:cstheme="minorHAnsi"/>
          <w:b/>
          <w:bCs/>
          <w:lang w:val="en-US"/>
        </w:rPr>
      </w:pPr>
    </w:p>
    <w:p w14:paraId="53DC9782"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Striving for excellence: You focus on reaching results while ensuring an efficient process.</w:t>
      </w:r>
    </w:p>
    <w:p w14:paraId="50AD2D98"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Collaborating: You involve relevant parties and encourage feedback.</w:t>
      </w:r>
    </w:p>
    <w:p w14:paraId="1EBAF21E"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Taking the lead: You take ownership and initiative while aiming for innovation.</w:t>
      </w:r>
    </w:p>
    <w:p w14:paraId="04E730D5"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Communicating: You listen and speak effectively and honestly.</w:t>
      </w:r>
    </w:p>
    <w:p w14:paraId="34491D3E"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Demonstrating integrity: You act in line with our vision and values.</w:t>
      </w:r>
    </w:p>
    <w:p w14:paraId="112BFDF2" w14:textId="77777777" w:rsidR="00B01F1F" w:rsidRDefault="00B01F1F" w:rsidP="00195EB7">
      <w:pPr>
        <w:pStyle w:val="NormalWeb"/>
        <w:spacing w:after="0"/>
        <w:rPr>
          <w:rFonts w:asciiTheme="minorHAnsi" w:hAnsiTheme="minorHAnsi" w:cstheme="minorHAnsi"/>
          <w:b/>
          <w:bCs/>
          <w:lang w:val="en-US"/>
        </w:rPr>
      </w:pPr>
    </w:p>
    <w:p w14:paraId="7BAB0DED" w14:textId="77777777" w:rsidR="00B01F1F" w:rsidRDefault="00B01F1F" w:rsidP="00195EB7">
      <w:pPr>
        <w:pStyle w:val="NormalWeb"/>
        <w:spacing w:after="0"/>
        <w:rPr>
          <w:rFonts w:asciiTheme="minorHAnsi" w:hAnsiTheme="minorHAnsi" w:cstheme="minorHAnsi"/>
          <w:b/>
          <w:bCs/>
          <w:lang w:val="en-US"/>
        </w:rPr>
      </w:pPr>
    </w:p>
    <w:p w14:paraId="73F3A066" w14:textId="5FB9F2F8"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lastRenderedPageBreak/>
        <w:t>We offer:</w:t>
      </w:r>
    </w:p>
    <w:p w14:paraId="645D50D4" w14:textId="77777777" w:rsidR="00195EB7" w:rsidRPr="00195EB7" w:rsidRDefault="00195EB7" w:rsidP="00195EB7">
      <w:pPr>
        <w:pStyle w:val="NormalWeb"/>
        <w:spacing w:after="0"/>
        <w:rPr>
          <w:rFonts w:asciiTheme="minorHAnsi" w:hAnsiTheme="minorHAnsi" w:cstheme="minorHAnsi"/>
          <w:b/>
          <w:bCs/>
          <w:lang w:val="en-US"/>
        </w:rPr>
      </w:pPr>
    </w:p>
    <w:p w14:paraId="6AF2C4E2" w14:textId="13A81139"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 xml:space="preserve">Contract length: Until </w:t>
      </w:r>
      <w:r w:rsidR="00B01F1F">
        <w:rPr>
          <w:rFonts w:asciiTheme="minorHAnsi" w:hAnsiTheme="minorHAnsi" w:cstheme="minorHAnsi"/>
          <w:b/>
          <w:bCs/>
          <w:lang w:val="en-US"/>
        </w:rPr>
        <w:t xml:space="preserve">May </w:t>
      </w:r>
      <w:r w:rsidRPr="00195EB7">
        <w:rPr>
          <w:rFonts w:asciiTheme="minorHAnsi" w:hAnsiTheme="minorHAnsi" w:cstheme="minorHAnsi"/>
          <w:b/>
          <w:bCs/>
          <w:lang w:val="en-US"/>
        </w:rPr>
        <w:t xml:space="preserve"> 2026</w:t>
      </w:r>
    </w:p>
    <w:p w14:paraId="7E77F335" w14:textId="77777777" w:rsidR="00195EB7" w:rsidRPr="00195EB7" w:rsidRDefault="00195EB7" w:rsidP="00195EB7">
      <w:pPr>
        <w:pStyle w:val="NormalWeb"/>
        <w:spacing w:after="0"/>
        <w:rPr>
          <w:rFonts w:asciiTheme="minorHAnsi" w:hAnsiTheme="minorHAnsi" w:cstheme="minorHAnsi"/>
          <w:b/>
          <w:bCs/>
          <w:lang w:val="en-US"/>
        </w:rPr>
      </w:pPr>
    </w:p>
    <w:p w14:paraId="5ABA21AD"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Level: Management – G</w:t>
      </w:r>
    </w:p>
    <w:p w14:paraId="31AAD991" w14:textId="77777777" w:rsidR="00195EB7" w:rsidRPr="00195EB7" w:rsidRDefault="00195EB7" w:rsidP="00195EB7">
      <w:pPr>
        <w:pStyle w:val="NormalWeb"/>
        <w:spacing w:after="0"/>
        <w:rPr>
          <w:rFonts w:asciiTheme="minorHAnsi" w:hAnsiTheme="minorHAnsi" w:cstheme="minorHAnsi"/>
          <w:b/>
          <w:bCs/>
          <w:lang w:val="en-US"/>
        </w:rPr>
      </w:pPr>
    </w:p>
    <w:p w14:paraId="026962DA"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Location: Homs - Syria</w:t>
      </w:r>
    </w:p>
    <w:p w14:paraId="2001EA23" w14:textId="77777777" w:rsidR="00195EB7" w:rsidRPr="00195EB7" w:rsidRDefault="00195EB7" w:rsidP="00195EB7">
      <w:pPr>
        <w:pStyle w:val="NormalWeb"/>
        <w:spacing w:after="0"/>
        <w:rPr>
          <w:rFonts w:asciiTheme="minorHAnsi" w:hAnsiTheme="minorHAnsi" w:cstheme="minorHAnsi"/>
          <w:b/>
          <w:bCs/>
          <w:lang w:val="en-US"/>
        </w:rPr>
      </w:pPr>
    </w:p>
    <w:p w14:paraId="04800940"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Expected Start date: ASAP</w:t>
      </w:r>
    </w:p>
    <w:p w14:paraId="3EEFA023" w14:textId="77777777" w:rsidR="00195EB7" w:rsidRPr="00195EB7" w:rsidRDefault="00195EB7" w:rsidP="00195EB7">
      <w:pPr>
        <w:pStyle w:val="NormalWeb"/>
        <w:spacing w:after="0"/>
        <w:rPr>
          <w:rFonts w:asciiTheme="minorHAnsi" w:hAnsiTheme="minorHAnsi" w:cstheme="minorHAnsi"/>
          <w:b/>
          <w:bCs/>
          <w:lang w:val="en-US"/>
        </w:rPr>
      </w:pPr>
    </w:p>
    <w:p w14:paraId="5FB73FAA" w14:textId="77777777" w:rsidR="00755C8A" w:rsidRDefault="00755C8A" w:rsidP="00195EB7">
      <w:pPr>
        <w:pStyle w:val="NormalWeb"/>
        <w:spacing w:after="0"/>
        <w:rPr>
          <w:rFonts w:asciiTheme="minorHAnsi" w:hAnsiTheme="minorHAnsi" w:cstheme="minorHAnsi"/>
          <w:b/>
          <w:bCs/>
          <w:lang w:val="en-US"/>
        </w:rPr>
      </w:pPr>
    </w:p>
    <w:p w14:paraId="1ECD2351" w14:textId="77777777" w:rsidR="00755C8A" w:rsidRDefault="00755C8A" w:rsidP="00195EB7">
      <w:pPr>
        <w:pStyle w:val="NormalWeb"/>
        <w:spacing w:after="0"/>
        <w:rPr>
          <w:rFonts w:asciiTheme="minorHAnsi" w:hAnsiTheme="minorHAnsi" w:cstheme="minorHAnsi"/>
          <w:b/>
          <w:bCs/>
          <w:lang w:val="en-US"/>
        </w:rPr>
      </w:pPr>
    </w:p>
    <w:p w14:paraId="66D72F6D" w14:textId="77777777" w:rsidR="00755C8A" w:rsidRDefault="00755C8A" w:rsidP="00195EB7">
      <w:pPr>
        <w:pStyle w:val="NormalWeb"/>
        <w:spacing w:after="0"/>
        <w:rPr>
          <w:rFonts w:asciiTheme="minorHAnsi" w:hAnsiTheme="minorHAnsi" w:cstheme="minorHAnsi"/>
          <w:b/>
          <w:bCs/>
          <w:lang w:val="en-US"/>
        </w:rPr>
      </w:pPr>
    </w:p>
    <w:p w14:paraId="7A43F2BB" w14:textId="77777777" w:rsidR="00755C8A" w:rsidRDefault="00755C8A" w:rsidP="00195EB7">
      <w:pPr>
        <w:pStyle w:val="NormalWeb"/>
        <w:spacing w:after="0"/>
        <w:rPr>
          <w:rFonts w:asciiTheme="minorHAnsi" w:hAnsiTheme="minorHAnsi" w:cstheme="minorHAnsi"/>
          <w:b/>
          <w:bCs/>
          <w:lang w:val="en-US"/>
        </w:rPr>
      </w:pPr>
    </w:p>
    <w:p w14:paraId="09DF27EC" w14:textId="684355EA"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Application process:</w:t>
      </w:r>
    </w:p>
    <w:p w14:paraId="510B4DF8" w14:textId="77777777" w:rsidR="00195EB7" w:rsidRPr="00195EB7" w:rsidRDefault="00195EB7" w:rsidP="00195EB7">
      <w:pPr>
        <w:pStyle w:val="NormalWeb"/>
        <w:spacing w:after="0"/>
        <w:rPr>
          <w:rFonts w:asciiTheme="minorHAnsi" w:hAnsiTheme="minorHAnsi" w:cstheme="minorHAnsi"/>
          <w:b/>
          <w:bCs/>
          <w:lang w:val="en-US"/>
        </w:rPr>
      </w:pPr>
    </w:p>
    <w:p w14:paraId="079719C9" w14:textId="77777777" w:rsidR="00755C8A" w:rsidRPr="00107C11" w:rsidRDefault="00755C8A" w:rsidP="00755C8A">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 the below link:</w:t>
      </w:r>
    </w:p>
    <w:p w14:paraId="4AC4F6C8" w14:textId="238B8A86" w:rsidR="00755C8A" w:rsidRPr="00107C11" w:rsidRDefault="00755C8A" w:rsidP="00077C0F">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11750B" w:rsidRPr="00107C11">
        <w:rPr>
          <w:rFonts w:cstheme="minorHAnsi"/>
          <w:sz w:val="20"/>
          <w:szCs w:val="20"/>
          <w:lang w:val="en-US"/>
        </w:rPr>
        <w:t xml:space="preserve"> </w:t>
      </w:r>
      <w:hyperlink r:id="rId11" w:history="1">
        <w:r w:rsidR="00077C0F" w:rsidRPr="00077C0F">
          <w:rPr>
            <w:rStyle w:val="Hyperlink"/>
            <w:rFonts w:cstheme="minorHAnsi"/>
            <w:sz w:val="20"/>
            <w:szCs w:val="20"/>
          </w:rPr>
          <w:t>Talentech - Protection Officer (Legal Aid)</w:t>
        </w:r>
      </w:hyperlink>
    </w:p>
    <w:p w14:paraId="013C2A6E" w14:textId="6848AB6D" w:rsidR="00755C8A" w:rsidRDefault="00755C8A" w:rsidP="00FE621F">
      <w:pPr>
        <w:pStyle w:val="ListParagraph"/>
        <w:numPr>
          <w:ilvl w:val="0"/>
          <w:numId w:val="10"/>
        </w:numPr>
        <w:rPr>
          <w:sz w:val="20"/>
          <w:szCs w:val="20"/>
          <w:lang w:val="en-US"/>
        </w:rPr>
      </w:pPr>
      <w:r w:rsidRPr="00107C11">
        <w:rPr>
          <w:rFonts w:cstheme="minorHAnsi"/>
          <w:b/>
          <w:bCs/>
          <w:sz w:val="20"/>
          <w:szCs w:val="20"/>
          <w:lang w:val="en-US"/>
        </w:rPr>
        <w:t>Application Link :</w:t>
      </w:r>
      <w:r w:rsidRPr="00107C11">
        <w:rPr>
          <w:sz w:val="20"/>
          <w:szCs w:val="20"/>
        </w:rPr>
        <w:t xml:space="preserve"> </w:t>
      </w:r>
      <w:r w:rsidR="00DB63EB" w:rsidRPr="00F34ABE">
        <w:rPr>
          <w:sz w:val="20"/>
          <w:szCs w:val="20"/>
          <w:lang w:val="en-US"/>
        </w:rPr>
        <w:t xml:space="preserve"> </w:t>
      </w:r>
      <w:hyperlink r:id="rId12" w:history="1">
        <w:r w:rsidR="00FE621F" w:rsidRPr="00FE621F">
          <w:rPr>
            <w:rStyle w:val="Hyperlink"/>
            <w:sz w:val="20"/>
            <w:szCs w:val="20"/>
          </w:rPr>
          <w:t>Talentech - Protection Officer (Legal Aid) - Application Form</w:t>
        </w:r>
      </w:hyperlink>
    </w:p>
    <w:p w14:paraId="75FE4146" w14:textId="77777777" w:rsidR="00BB0A18" w:rsidRPr="00BB0A18" w:rsidRDefault="00BB0A18" w:rsidP="00BB0A18">
      <w:pPr>
        <w:rPr>
          <w:sz w:val="20"/>
          <w:szCs w:val="20"/>
          <w:lang w:val="en-US"/>
        </w:rPr>
      </w:pPr>
    </w:p>
    <w:p w14:paraId="36ED6FC0" w14:textId="77777777" w:rsidR="00BB0A18" w:rsidRPr="00BB0A18" w:rsidRDefault="00BB0A18" w:rsidP="00BB0A18">
      <w:pPr>
        <w:pStyle w:val="ListParagraph"/>
        <w:numPr>
          <w:ilvl w:val="0"/>
          <w:numId w:val="10"/>
        </w:numPr>
        <w:rPr>
          <w:rFonts w:cstheme="minorHAnsi"/>
          <w:b/>
          <w:bCs/>
          <w:sz w:val="18"/>
          <w:szCs w:val="18"/>
          <w:u w:val="single"/>
          <w:lang w:val="en-US"/>
        </w:rPr>
      </w:pPr>
      <w:r w:rsidRPr="00BB0A18">
        <w:rPr>
          <w:rFonts w:cstheme="minorHAnsi"/>
          <w:b/>
          <w:bCs/>
          <w:sz w:val="18"/>
          <w:szCs w:val="18"/>
          <w:u w:val="single"/>
          <w:lang w:val="en-US"/>
        </w:rPr>
        <w:t>Applications will be reviewed on a rolling basis. DRC reserves the right to conduct tests and interviews before the closing date and can close the advertisement earlier in case of finding a suitable candidate.</w:t>
      </w:r>
    </w:p>
    <w:p w14:paraId="5494B95C" w14:textId="77777777" w:rsidR="00195EB7" w:rsidRPr="00195EB7" w:rsidRDefault="00195EB7" w:rsidP="00195EB7">
      <w:pPr>
        <w:pStyle w:val="NormalWeb"/>
        <w:spacing w:after="0"/>
        <w:rPr>
          <w:rFonts w:asciiTheme="minorHAnsi" w:hAnsiTheme="minorHAnsi" w:cstheme="minorHAnsi"/>
          <w:b/>
          <w:bCs/>
          <w:lang w:val="en-US"/>
        </w:rPr>
      </w:pPr>
    </w:p>
    <w:p w14:paraId="2461933D" w14:textId="77777777" w:rsidR="00195EB7" w:rsidRPr="00195EB7" w:rsidRDefault="00195EB7" w:rsidP="00195EB7">
      <w:pPr>
        <w:pStyle w:val="NormalWeb"/>
        <w:spacing w:after="0"/>
        <w:rPr>
          <w:rFonts w:asciiTheme="minorHAnsi" w:hAnsiTheme="minorHAnsi" w:cstheme="minorHAnsi"/>
          <w:b/>
          <w:bCs/>
          <w:lang w:val="en-US"/>
        </w:rPr>
      </w:pPr>
    </w:p>
    <w:p w14:paraId="4E5A4BD3" w14:textId="717EBF5C" w:rsidR="00195EB7" w:rsidRPr="00195EB7" w:rsidRDefault="00195EB7" w:rsidP="00947760">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 xml:space="preserve">Applications close: </w:t>
      </w:r>
      <w:r w:rsidR="00DB63EB">
        <w:rPr>
          <w:rFonts w:asciiTheme="minorHAnsi" w:hAnsiTheme="minorHAnsi" w:cstheme="minorHAnsi" w:hint="cs"/>
          <w:b/>
          <w:bCs/>
          <w:rtl/>
          <w:lang w:val="en-US"/>
        </w:rPr>
        <w:t>08</w:t>
      </w:r>
      <w:r w:rsidRPr="00195EB7">
        <w:rPr>
          <w:rFonts w:asciiTheme="minorHAnsi" w:hAnsiTheme="minorHAnsi" w:cstheme="minorHAnsi"/>
          <w:b/>
          <w:bCs/>
          <w:lang w:val="en-US"/>
        </w:rPr>
        <w:t xml:space="preserve"> </w:t>
      </w:r>
      <w:r w:rsidR="00DB63EB">
        <w:rPr>
          <w:rFonts w:asciiTheme="minorHAnsi" w:hAnsiTheme="minorHAnsi" w:cstheme="minorHAnsi"/>
          <w:b/>
          <w:bCs/>
          <w:lang w:val="en-US"/>
        </w:rPr>
        <w:t>Dec</w:t>
      </w:r>
      <w:r w:rsidRPr="00195EB7">
        <w:rPr>
          <w:rFonts w:asciiTheme="minorHAnsi" w:hAnsiTheme="minorHAnsi" w:cstheme="minorHAnsi"/>
          <w:b/>
          <w:bCs/>
          <w:lang w:val="en-US"/>
        </w:rPr>
        <w:t xml:space="preserve"> 2025</w:t>
      </w:r>
      <w:r w:rsidR="00947760">
        <w:rPr>
          <w:rFonts w:asciiTheme="minorHAnsi" w:hAnsiTheme="minorHAnsi" w:cstheme="minorHAnsi"/>
          <w:b/>
          <w:bCs/>
          <w:lang w:val="en-US"/>
        </w:rPr>
        <w:t xml:space="preserve">  </w:t>
      </w:r>
    </w:p>
    <w:p w14:paraId="791BAE1F" w14:textId="77777777" w:rsidR="00195EB7" w:rsidRPr="00195EB7" w:rsidRDefault="00195EB7" w:rsidP="00195EB7">
      <w:pPr>
        <w:pStyle w:val="NormalWeb"/>
        <w:spacing w:after="0"/>
        <w:rPr>
          <w:rFonts w:asciiTheme="minorHAnsi" w:hAnsiTheme="minorHAnsi" w:cstheme="minorHAnsi"/>
          <w:b/>
          <w:bCs/>
          <w:lang w:val="en-US"/>
        </w:rPr>
      </w:pPr>
    </w:p>
    <w:p w14:paraId="35F3DE9D" w14:textId="77777777"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Need further information?</w:t>
      </w:r>
    </w:p>
    <w:p w14:paraId="67AFF08B" w14:textId="77777777" w:rsidR="00195EB7" w:rsidRPr="00195EB7" w:rsidRDefault="00195EB7" w:rsidP="00195EB7">
      <w:pPr>
        <w:pStyle w:val="NormalWeb"/>
        <w:spacing w:after="0"/>
        <w:rPr>
          <w:rFonts w:asciiTheme="minorHAnsi" w:hAnsiTheme="minorHAnsi" w:cstheme="minorHAnsi"/>
          <w:b/>
          <w:bCs/>
          <w:lang w:val="en-US"/>
        </w:rPr>
      </w:pPr>
    </w:p>
    <w:p w14:paraId="5C17C48C" w14:textId="63ABF796" w:rsidR="00195EB7" w:rsidRPr="00195EB7" w:rsidRDefault="00195EB7" w:rsidP="00195EB7">
      <w:pPr>
        <w:pStyle w:val="NormalWeb"/>
        <w:spacing w:after="0"/>
        <w:rPr>
          <w:rFonts w:asciiTheme="minorHAnsi" w:hAnsiTheme="minorHAnsi" w:cstheme="minorHAnsi"/>
          <w:b/>
          <w:bCs/>
          <w:lang w:val="en-US"/>
        </w:rPr>
      </w:pPr>
      <w:r w:rsidRPr="00195EB7">
        <w:rPr>
          <w:rFonts w:asciiTheme="minorHAnsi" w:hAnsiTheme="minorHAnsi" w:cstheme="minorHAnsi"/>
          <w:b/>
          <w:bCs/>
          <w:lang w:val="en-US"/>
        </w:rPr>
        <w:t>For further information about the Danish Refugee Council, please consult our website www.drc.org</w:t>
      </w:r>
    </w:p>
    <w:sectPr w:rsidR="00195EB7" w:rsidRPr="00195EB7" w:rsidSect="00680A5E">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08CFF" w14:textId="77777777" w:rsidR="00636466" w:rsidRDefault="00636466" w:rsidP="00BE20A2">
      <w:pPr>
        <w:spacing w:after="0" w:line="240" w:lineRule="auto"/>
      </w:pPr>
      <w:r>
        <w:separator/>
      </w:r>
    </w:p>
  </w:endnote>
  <w:endnote w:type="continuationSeparator" w:id="0">
    <w:p w14:paraId="32292617" w14:textId="77777777" w:rsidR="00636466" w:rsidRDefault="00636466"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F3D1B" w14:textId="77777777" w:rsidR="00636466" w:rsidRDefault="00636466" w:rsidP="00BE20A2">
      <w:pPr>
        <w:spacing w:after="0" w:line="240" w:lineRule="auto"/>
      </w:pPr>
      <w:r>
        <w:separator/>
      </w:r>
    </w:p>
  </w:footnote>
  <w:footnote w:type="continuationSeparator" w:id="0">
    <w:p w14:paraId="286C5622" w14:textId="77777777" w:rsidR="00636466" w:rsidRDefault="00636466"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0FAD20C7"/>
    <w:multiLevelType w:val="hybridMultilevel"/>
    <w:tmpl w:val="6CFC983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71408F"/>
    <w:multiLevelType w:val="hybridMultilevel"/>
    <w:tmpl w:val="C66A6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2D70E8BD"/>
    <w:multiLevelType w:val="hybridMultilevel"/>
    <w:tmpl w:val="3252D78E"/>
    <w:lvl w:ilvl="0" w:tplc="DB74A738">
      <w:start w:val="1"/>
      <w:numFmt w:val="bullet"/>
      <w:lvlText w:val=""/>
      <w:lvlJc w:val="left"/>
      <w:pPr>
        <w:ind w:left="800" w:hanging="360"/>
      </w:pPr>
      <w:rPr>
        <w:rFonts w:ascii="Symbol" w:hAnsi="Symbol" w:hint="default"/>
      </w:rPr>
    </w:lvl>
    <w:lvl w:ilvl="1" w:tplc="926EFD6C">
      <w:start w:val="1"/>
      <w:numFmt w:val="bullet"/>
      <w:lvlText w:val="o"/>
      <w:lvlJc w:val="left"/>
      <w:pPr>
        <w:ind w:left="1520" w:hanging="360"/>
      </w:pPr>
      <w:rPr>
        <w:rFonts w:ascii="Courier New" w:hAnsi="Courier New" w:hint="default"/>
      </w:rPr>
    </w:lvl>
    <w:lvl w:ilvl="2" w:tplc="A9362712">
      <w:start w:val="1"/>
      <w:numFmt w:val="bullet"/>
      <w:lvlText w:val=""/>
      <w:lvlJc w:val="left"/>
      <w:pPr>
        <w:ind w:left="2240" w:hanging="360"/>
      </w:pPr>
      <w:rPr>
        <w:rFonts w:ascii="Wingdings" w:hAnsi="Wingdings" w:hint="default"/>
      </w:rPr>
    </w:lvl>
    <w:lvl w:ilvl="3" w:tplc="5DEA5882">
      <w:start w:val="1"/>
      <w:numFmt w:val="bullet"/>
      <w:lvlText w:val=""/>
      <w:lvlJc w:val="left"/>
      <w:pPr>
        <w:ind w:left="2960" w:hanging="360"/>
      </w:pPr>
      <w:rPr>
        <w:rFonts w:ascii="Symbol" w:hAnsi="Symbol" w:hint="default"/>
      </w:rPr>
    </w:lvl>
    <w:lvl w:ilvl="4" w:tplc="E85CB2A2">
      <w:start w:val="1"/>
      <w:numFmt w:val="bullet"/>
      <w:lvlText w:val="o"/>
      <w:lvlJc w:val="left"/>
      <w:pPr>
        <w:ind w:left="3680" w:hanging="360"/>
      </w:pPr>
      <w:rPr>
        <w:rFonts w:ascii="Courier New" w:hAnsi="Courier New" w:hint="default"/>
      </w:rPr>
    </w:lvl>
    <w:lvl w:ilvl="5" w:tplc="99E0C680">
      <w:start w:val="1"/>
      <w:numFmt w:val="bullet"/>
      <w:lvlText w:val=""/>
      <w:lvlJc w:val="left"/>
      <w:pPr>
        <w:ind w:left="4400" w:hanging="360"/>
      </w:pPr>
      <w:rPr>
        <w:rFonts w:ascii="Wingdings" w:hAnsi="Wingdings" w:hint="default"/>
      </w:rPr>
    </w:lvl>
    <w:lvl w:ilvl="6" w:tplc="A5F65B2A">
      <w:start w:val="1"/>
      <w:numFmt w:val="bullet"/>
      <w:lvlText w:val=""/>
      <w:lvlJc w:val="left"/>
      <w:pPr>
        <w:ind w:left="5120" w:hanging="360"/>
      </w:pPr>
      <w:rPr>
        <w:rFonts w:ascii="Symbol" w:hAnsi="Symbol" w:hint="default"/>
      </w:rPr>
    </w:lvl>
    <w:lvl w:ilvl="7" w:tplc="F38275F0">
      <w:start w:val="1"/>
      <w:numFmt w:val="bullet"/>
      <w:lvlText w:val="o"/>
      <w:lvlJc w:val="left"/>
      <w:pPr>
        <w:ind w:left="5840" w:hanging="360"/>
      </w:pPr>
      <w:rPr>
        <w:rFonts w:ascii="Courier New" w:hAnsi="Courier New" w:hint="default"/>
      </w:rPr>
    </w:lvl>
    <w:lvl w:ilvl="8" w:tplc="F5AC89EA">
      <w:start w:val="1"/>
      <w:numFmt w:val="bullet"/>
      <w:lvlText w:val=""/>
      <w:lvlJc w:val="left"/>
      <w:pPr>
        <w:ind w:left="6560" w:hanging="360"/>
      </w:pPr>
      <w:rPr>
        <w:rFonts w:ascii="Wingdings" w:hAnsi="Wingdings" w:hint="default"/>
      </w:rPr>
    </w:lvl>
  </w:abstractNum>
  <w:abstractNum w:abstractNumId="13"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BD3DA6"/>
    <w:multiLevelType w:val="multilevel"/>
    <w:tmpl w:val="800CC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2268213">
    <w:abstractNumId w:val="1"/>
  </w:num>
  <w:num w:numId="2" w16cid:durableId="1618175245">
    <w:abstractNumId w:val="21"/>
  </w:num>
  <w:num w:numId="3" w16cid:durableId="1774087794">
    <w:abstractNumId w:val="17"/>
  </w:num>
  <w:num w:numId="4" w16cid:durableId="1331789201">
    <w:abstractNumId w:val="22"/>
  </w:num>
  <w:num w:numId="5" w16cid:durableId="523130099">
    <w:abstractNumId w:val="13"/>
  </w:num>
  <w:num w:numId="6" w16cid:durableId="1276135757">
    <w:abstractNumId w:val="16"/>
  </w:num>
  <w:num w:numId="7" w16cid:durableId="742992740">
    <w:abstractNumId w:val="0"/>
  </w:num>
  <w:num w:numId="8" w16cid:durableId="1630210542">
    <w:abstractNumId w:val="4"/>
  </w:num>
  <w:num w:numId="9" w16cid:durableId="1998605348">
    <w:abstractNumId w:val="8"/>
  </w:num>
  <w:num w:numId="10" w16cid:durableId="1192568437">
    <w:abstractNumId w:val="9"/>
  </w:num>
  <w:num w:numId="11" w16cid:durableId="1510682336">
    <w:abstractNumId w:val="15"/>
  </w:num>
  <w:num w:numId="12" w16cid:durableId="1334528864">
    <w:abstractNumId w:val="5"/>
  </w:num>
  <w:num w:numId="13" w16cid:durableId="578907648">
    <w:abstractNumId w:val="19"/>
  </w:num>
  <w:num w:numId="14" w16cid:durableId="1614509927">
    <w:abstractNumId w:val="20"/>
  </w:num>
  <w:num w:numId="15" w16cid:durableId="1946300262">
    <w:abstractNumId w:val="11"/>
  </w:num>
  <w:num w:numId="16" w16cid:durableId="854198076">
    <w:abstractNumId w:val="18"/>
  </w:num>
  <w:num w:numId="17" w16cid:durableId="245500481">
    <w:abstractNumId w:val="6"/>
  </w:num>
  <w:num w:numId="18" w16cid:durableId="1449927537">
    <w:abstractNumId w:val="14"/>
  </w:num>
  <w:num w:numId="19" w16cid:durableId="1560701288">
    <w:abstractNumId w:val="3"/>
  </w:num>
  <w:num w:numId="20" w16cid:durableId="2050640166">
    <w:abstractNumId w:val="10"/>
  </w:num>
  <w:num w:numId="21" w16cid:durableId="922686434">
    <w:abstractNumId w:val="12"/>
  </w:num>
  <w:num w:numId="22" w16cid:durableId="625158150">
    <w:abstractNumId w:val="2"/>
  </w:num>
  <w:num w:numId="23" w16cid:durableId="2129661029">
    <w:abstractNumId w:val="23"/>
  </w:num>
  <w:num w:numId="24" w16cid:durableId="1705668182">
    <w:abstractNumId w:val="7"/>
  </w:num>
  <w:num w:numId="25" w16cid:durableId="985861299">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408A"/>
    <w:rsid w:val="00026ADE"/>
    <w:rsid w:val="00027271"/>
    <w:rsid w:val="0003644A"/>
    <w:rsid w:val="000462BD"/>
    <w:rsid w:val="00046642"/>
    <w:rsid w:val="00074A9E"/>
    <w:rsid w:val="00077C0F"/>
    <w:rsid w:val="00082B18"/>
    <w:rsid w:val="000830A6"/>
    <w:rsid w:val="000841A2"/>
    <w:rsid w:val="00085CB1"/>
    <w:rsid w:val="00090E85"/>
    <w:rsid w:val="0009717D"/>
    <w:rsid w:val="000A6F96"/>
    <w:rsid w:val="000B2F39"/>
    <w:rsid w:val="000C390E"/>
    <w:rsid w:val="000C3F6E"/>
    <w:rsid w:val="000D2747"/>
    <w:rsid w:val="000D4B34"/>
    <w:rsid w:val="000E4CCC"/>
    <w:rsid w:val="000F3E1E"/>
    <w:rsid w:val="00102F93"/>
    <w:rsid w:val="00111D9C"/>
    <w:rsid w:val="00115715"/>
    <w:rsid w:val="0011750B"/>
    <w:rsid w:val="0012533A"/>
    <w:rsid w:val="00131E3C"/>
    <w:rsid w:val="001400C8"/>
    <w:rsid w:val="00144C3B"/>
    <w:rsid w:val="001528B0"/>
    <w:rsid w:val="00153406"/>
    <w:rsid w:val="001603F6"/>
    <w:rsid w:val="0017457F"/>
    <w:rsid w:val="001764EF"/>
    <w:rsid w:val="0018409B"/>
    <w:rsid w:val="00191319"/>
    <w:rsid w:val="00194430"/>
    <w:rsid w:val="0019488D"/>
    <w:rsid w:val="00195CB4"/>
    <w:rsid w:val="00195EB7"/>
    <w:rsid w:val="001A073F"/>
    <w:rsid w:val="001B0FB9"/>
    <w:rsid w:val="001B5587"/>
    <w:rsid w:val="001C11AD"/>
    <w:rsid w:val="001C1E42"/>
    <w:rsid w:val="001D724C"/>
    <w:rsid w:val="001E3B8C"/>
    <w:rsid w:val="001E6723"/>
    <w:rsid w:val="001F39D5"/>
    <w:rsid w:val="002005F5"/>
    <w:rsid w:val="0020179C"/>
    <w:rsid w:val="00210EE9"/>
    <w:rsid w:val="00216E7D"/>
    <w:rsid w:val="00224381"/>
    <w:rsid w:val="0023226D"/>
    <w:rsid w:val="00245C4F"/>
    <w:rsid w:val="00251FBD"/>
    <w:rsid w:val="0027567F"/>
    <w:rsid w:val="002771B0"/>
    <w:rsid w:val="00281713"/>
    <w:rsid w:val="002B4D28"/>
    <w:rsid w:val="002C0E4E"/>
    <w:rsid w:val="002E70B3"/>
    <w:rsid w:val="002E7B1F"/>
    <w:rsid w:val="00304190"/>
    <w:rsid w:val="00310A69"/>
    <w:rsid w:val="00311E1B"/>
    <w:rsid w:val="00312A84"/>
    <w:rsid w:val="00317877"/>
    <w:rsid w:val="0032186E"/>
    <w:rsid w:val="00321FE7"/>
    <w:rsid w:val="00346188"/>
    <w:rsid w:val="00347278"/>
    <w:rsid w:val="00352DB0"/>
    <w:rsid w:val="00363653"/>
    <w:rsid w:val="00364A96"/>
    <w:rsid w:val="003659AA"/>
    <w:rsid w:val="003809AD"/>
    <w:rsid w:val="00382F50"/>
    <w:rsid w:val="00384A9B"/>
    <w:rsid w:val="003946A3"/>
    <w:rsid w:val="003A1B18"/>
    <w:rsid w:val="003A3AD6"/>
    <w:rsid w:val="003C5518"/>
    <w:rsid w:val="003D042A"/>
    <w:rsid w:val="003E3921"/>
    <w:rsid w:val="003F041D"/>
    <w:rsid w:val="003F56D9"/>
    <w:rsid w:val="00411A7C"/>
    <w:rsid w:val="00415FBB"/>
    <w:rsid w:val="004205D2"/>
    <w:rsid w:val="00437D32"/>
    <w:rsid w:val="0044350B"/>
    <w:rsid w:val="004530C9"/>
    <w:rsid w:val="00460893"/>
    <w:rsid w:val="00463287"/>
    <w:rsid w:val="00467359"/>
    <w:rsid w:val="00472AF2"/>
    <w:rsid w:val="004730FB"/>
    <w:rsid w:val="004774D0"/>
    <w:rsid w:val="004802A0"/>
    <w:rsid w:val="00483470"/>
    <w:rsid w:val="00484FB9"/>
    <w:rsid w:val="0049267B"/>
    <w:rsid w:val="004A19E5"/>
    <w:rsid w:val="004A68C3"/>
    <w:rsid w:val="004D6445"/>
    <w:rsid w:val="004E3FEF"/>
    <w:rsid w:val="004F337C"/>
    <w:rsid w:val="005028B4"/>
    <w:rsid w:val="00506E70"/>
    <w:rsid w:val="00512655"/>
    <w:rsid w:val="00522E73"/>
    <w:rsid w:val="00525D56"/>
    <w:rsid w:val="00545BEB"/>
    <w:rsid w:val="00554911"/>
    <w:rsid w:val="00555705"/>
    <w:rsid w:val="00560A4F"/>
    <w:rsid w:val="00570D96"/>
    <w:rsid w:val="00582826"/>
    <w:rsid w:val="00593F72"/>
    <w:rsid w:val="005A6B7F"/>
    <w:rsid w:val="005C401C"/>
    <w:rsid w:val="005D3BB4"/>
    <w:rsid w:val="005D63E6"/>
    <w:rsid w:val="005D7FF2"/>
    <w:rsid w:val="005E0A79"/>
    <w:rsid w:val="005E16E5"/>
    <w:rsid w:val="00604CB1"/>
    <w:rsid w:val="00605EB0"/>
    <w:rsid w:val="006216B8"/>
    <w:rsid w:val="00621BA4"/>
    <w:rsid w:val="00624350"/>
    <w:rsid w:val="00625CB6"/>
    <w:rsid w:val="00633A81"/>
    <w:rsid w:val="00636466"/>
    <w:rsid w:val="0064185E"/>
    <w:rsid w:val="0065675F"/>
    <w:rsid w:val="0065742A"/>
    <w:rsid w:val="006600DD"/>
    <w:rsid w:val="00673B6C"/>
    <w:rsid w:val="00674C8F"/>
    <w:rsid w:val="006771F6"/>
    <w:rsid w:val="00680A5E"/>
    <w:rsid w:val="006848A9"/>
    <w:rsid w:val="00685DDB"/>
    <w:rsid w:val="00696957"/>
    <w:rsid w:val="006C23BE"/>
    <w:rsid w:val="006C30EC"/>
    <w:rsid w:val="006C59B8"/>
    <w:rsid w:val="006C6A5F"/>
    <w:rsid w:val="006C798B"/>
    <w:rsid w:val="006D3BF4"/>
    <w:rsid w:val="006D49FA"/>
    <w:rsid w:val="006E7F7D"/>
    <w:rsid w:val="006F41F6"/>
    <w:rsid w:val="00705642"/>
    <w:rsid w:val="0071127D"/>
    <w:rsid w:val="007140FA"/>
    <w:rsid w:val="00715288"/>
    <w:rsid w:val="0071761B"/>
    <w:rsid w:val="007310AB"/>
    <w:rsid w:val="00742A9D"/>
    <w:rsid w:val="00755C8A"/>
    <w:rsid w:val="007748B1"/>
    <w:rsid w:val="007750BB"/>
    <w:rsid w:val="007868D4"/>
    <w:rsid w:val="007910CF"/>
    <w:rsid w:val="007B31FC"/>
    <w:rsid w:val="007D72AA"/>
    <w:rsid w:val="007D7E40"/>
    <w:rsid w:val="007F4FE9"/>
    <w:rsid w:val="007F619B"/>
    <w:rsid w:val="00803057"/>
    <w:rsid w:val="00811F2A"/>
    <w:rsid w:val="00816A06"/>
    <w:rsid w:val="00833579"/>
    <w:rsid w:val="00833D1B"/>
    <w:rsid w:val="008536A3"/>
    <w:rsid w:val="008649C8"/>
    <w:rsid w:val="008749B5"/>
    <w:rsid w:val="008951DC"/>
    <w:rsid w:val="008A5968"/>
    <w:rsid w:val="008A7197"/>
    <w:rsid w:val="008B02C8"/>
    <w:rsid w:val="008B4794"/>
    <w:rsid w:val="008B62C2"/>
    <w:rsid w:val="008C4407"/>
    <w:rsid w:val="008C4506"/>
    <w:rsid w:val="008C4C6B"/>
    <w:rsid w:val="008D1000"/>
    <w:rsid w:val="008D11E0"/>
    <w:rsid w:val="008D46E2"/>
    <w:rsid w:val="008D5C96"/>
    <w:rsid w:val="008D7097"/>
    <w:rsid w:val="008D7E5A"/>
    <w:rsid w:val="008E2DD5"/>
    <w:rsid w:val="008E403C"/>
    <w:rsid w:val="008F4CA3"/>
    <w:rsid w:val="00910A79"/>
    <w:rsid w:val="00920E98"/>
    <w:rsid w:val="00924FD3"/>
    <w:rsid w:val="00926471"/>
    <w:rsid w:val="00926877"/>
    <w:rsid w:val="00926DA0"/>
    <w:rsid w:val="0092713B"/>
    <w:rsid w:val="0093025D"/>
    <w:rsid w:val="009345D5"/>
    <w:rsid w:val="00934746"/>
    <w:rsid w:val="00935AF3"/>
    <w:rsid w:val="0094135C"/>
    <w:rsid w:val="009446AA"/>
    <w:rsid w:val="00947760"/>
    <w:rsid w:val="00947820"/>
    <w:rsid w:val="0095461C"/>
    <w:rsid w:val="009661DB"/>
    <w:rsid w:val="00975F39"/>
    <w:rsid w:val="009762FB"/>
    <w:rsid w:val="00985807"/>
    <w:rsid w:val="00985886"/>
    <w:rsid w:val="00986E3D"/>
    <w:rsid w:val="00990D85"/>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127"/>
    <w:rsid w:val="00B00B6F"/>
    <w:rsid w:val="00B01A7F"/>
    <w:rsid w:val="00B01F1F"/>
    <w:rsid w:val="00B0403B"/>
    <w:rsid w:val="00B139E5"/>
    <w:rsid w:val="00B14A5E"/>
    <w:rsid w:val="00B14EA0"/>
    <w:rsid w:val="00B15CBD"/>
    <w:rsid w:val="00B265ED"/>
    <w:rsid w:val="00B276F2"/>
    <w:rsid w:val="00B35EFD"/>
    <w:rsid w:val="00B36936"/>
    <w:rsid w:val="00B4627D"/>
    <w:rsid w:val="00B526AD"/>
    <w:rsid w:val="00B6425C"/>
    <w:rsid w:val="00B67E68"/>
    <w:rsid w:val="00B71E05"/>
    <w:rsid w:val="00B722D3"/>
    <w:rsid w:val="00B72DD0"/>
    <w:rsid w:val="00B75D98"/>
    <w:rsid w:val="00B8194C"/>
    <w:rsid w:val="00B941A7"/>
    <w:rsid w:val="00B95A3D"/>
    <w:rsid w:val="00B96887"/>
    <w:rsid w:val="00BA43A6"/>
    <w:rsid w:val="00BA6975"/>
    <w:rsid w:val="00BB011E"/>
    <w:rsid w:val="00BB0A18"/>
    <w:rsid w:val="00BB2BFD"/>
    <w:rsid w:val="00BB4FCA"/>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7642C"/>
    <w:rsid w:val="00C86602"/>
    <w:rsid w:val="00C90DD6"/>
    <w:rsid w:val="00C91A67"/>
    <w:rsid w:val="00C9767D"/>
    <w:rsid w:val="00CA315B"/>
    <w:rsid w:val="00D00E25"/>
    <w:rsid w:val="00D036A3"/>
    <w:rsid w:val="00D17DC8"/>
    <w:rsid w:val="00D22826"/>
    <w:rsid w:val="00D31B81"/>
    <w:rsid w:val="00D347F9"/>
    <w:rsid w:val="00D41D3F"/>
    <w:rsid w:val="00D43F6B"/>
    <w:rsid w:val="00D44874"/>
    <w:rsid w:val="00D4695C"/>
    <w:rsid w:val="00D472A5"/>
    <w:rsid w:val="00D609D8"/>
    <w:rsid w:val="00D638CC"/>
    <w:rsid w:val="00D651AD"/>
    <w:rsid w:val="00D70A29"/>
    <w:rsid w:val="00D73208"/>
    <w:rsid w:val="00D74B50"/>
    <w:rsid w:val="00D96CF0"/>
    <w:rsid w:val="00DA53D2"/>
    <w:rsid w:val="00DA6AE0"/>
    <w:rsid w:val="00DB63EB"/>
    <w:rsid w:val="00DB6A15"/>
    <w:rsid w:val="00DC0F8D"/>
    <w:rsid w:val="00DC1ECB"/>
    <w:rsid w:val="00DC4C2E"/>
    <w:rsid w:val="00DD40B8"/>
    <w:rsid w:val="00DD727F"/>
    <w:rsid w:val="00DE3699"/>
    <w:rsid w:val="00DE466D"/>
    <w:rsid w:val="00DF1028"/>
    <w:rsid w:val="00DF5721"/>
    <w:rsid w:val="00DF62C0"/>
    <w:rsid w:val="00E01051"/>
    <w:rsid w:val="00E106E9"/>
    <w:rsid w:val="00E14347"/>
    <w:rsid w:val="00E221FD"/>
    <w:rsid w:val="00E22B1E"/>
    <w:rsid w:val="00E22ECD"/>
    <w:rsid w:val="00E27932"/>
    <w:rsid w:val="00E3181A"/>
    <w:rsid w:val="00E32634"/>
    <w:rsid w:val="00E63192"/>
    <w:rsid w:val="00E635DB"/>
    <w:rsid w:val="00E70A72"/>
    <w:rsid w:val="00E76048"/>
    <w:rsid w:val="00E80B1A"/>
    <w:rsid w:val="00E86E27"/>
    <w:rsid w:val="00E924F2"/>
    <w:rsid w:val="00EA2FC8"/>
    <w:rsid w:val="00EB47A3"/>
    <w:rsid w:val="00EB5EBC"/>
    <w:rsid w:val="00EC260A"/>
    <w:rsid w:val="00EC4674"/>
    <w:rsid w:val="00EC6A84"/>
    <w:rsid w:val="00EE2057"/>
    <w:rsid w:val="00F26918"/>
    <w:rsid w:val="00F30C05"/>
    <w:rsid w:val="00F324D9"/>
    <w:rsid w:val="00F40A03"/>
    <w:rsid w:val="00F46B33"/>
    <w:rsid w:val="00F47F3F"/>
    <w:rsid w:val="00F577B4"/>
    <w:rsid w:val="00F61A45"/>
    <w:rsid w:val="00F84F59"/>
    <w:rsid w:val="00F956A3"/>
    <w:rsid w:val="00F96311"/>
    <w:rsid w:val="00FA2EA7"/>
    <w:rsid w:val="00FA59CA"/>
    <w:rsid w:val="00FB274F"/>
    <w:rsid w:val="00FC053B"/>
    <w:rsid w:val="00FE621F"/>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 w:type="paragraph" w:customStyle="1" w:styleId="Merlinnormal">
    <w:name w:val="Merlin normal"/>
    <w:basedOn w:val="Normal"/>
    <w:link w:val="MerlinnormalChar"/>
    <w:rsid w:val="00D41D3F"/>
    <w:pPr>
      <w:spacing w:after="0" w:line="260" w:lineRule="atLeast"/>
    </w:pPr>
    <w:rPr>
      <w:rFonts w:ascii="Arial" w:eastAsia="Times" w:hAnsi="Arial" w:cs="Times New Roman"/>
      <w:sz w:val="20"/>
      <w:szCs w:val="20"/>
      <w:lang w:val="en-US" w:eastAsia="ja-JP"/>
    </w:rPr>
  </w:style>
  <w:style w:type="character" w:customStyle="1" w:styleId="MerlinnormalChar">
    <w:name w:val="Merlin normal Char"/>
    <w:link w:val="Merlinnormal"/>
    <w:rsid w:val="00D41D3F"/>
    <w:rPr>
      <w:rFonts w:ascii="Arial" w:eastAsia="Times" w:hAnsi="Arial" w:cs="Times New Roman"/>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750199413">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186090769">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10088979">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72295075">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ndidate.hr-manager.net/ApplicationForm/SinglePageApplicationForm.aspx?cid=1036&amp;departmentId=19001&amp;ProjectId=174845"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ndidate.hr-manager.net/ApplicationInit.aspx?cid=1036&amp;ProjectId=174845&amp;DepartmentId=19001&amp;MediaId=5"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4.xml><?xml version="1.0" encoding="utf-8"?>
<ds:datastoreItem xmlns:ds="http://schemas.openxmlformats.org/officeDocument/2006/customXml" ds:itemID="{48BA97D5-9F0C-4D8A-8FAC-B20CC54FA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84</TotalTime>
  <Pages>3</Pages>
  <Words>1236</Words>
  <Characters>7050</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68</cp:revision>
  <cp:lastPrinted>2019-07-18T15:22:00Z</cp:lastPrinted>
  <dcterms:created xsi:type="dcterms:W3CDTF">2023-11-13T07:20:00Z</dcterms:created>
  <dcterms:modified xsi:type="dcterms:W3CDTF">2025-12-01T13:09:00Z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