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92E40" w14:textId="5AB3E6EB" w:rsidR="007A4C64" w:rsidRPr="00D376BD" w:rsidRDefault="00F31B37" w:rsidP="007A4C64">
      <w:pPr>
        <w:spacing w:after="0"/>
        <w:jc w:val="center"/>
        <w:rPr>
          <w:rFonts w:cstheme="minorHAnsi"/>
          <w:b/>
          <w:sz w:val="20"/>
          <w:szCs w:val="20"/>
        </w:rPr>
      </w:pPr>
      <w:r w:rsidRPr="00D376BD">
        <w:rPr>
          <w:rFonts w:cstheme="minorHAnsi"/>
          <w:b/>
          <w:sz w:val="20"/>
          <w:szCs w:val="20"/>
        </w:rPr>
        <w:t>HR Officer</w:t>
      </w:r>
    </w:p>
    <w:p w14:paraId="0D6050D4" w14:textId="77777777" w:rsidR="00FA2EA7" w:rsidRPr="00D376BD" w:rsidRDefault="00705642" w:rsidP="00A5326A">
      <w:pPr>
        <w:spacing w:after="0"/>
        <w:jc w:val="center"/>
        <w:rPr>
          <w:rFonts w:cstheme="minorHAnsi"/>
          <w:sz w:val="20"/>
          <w:szCs w:val="20"/>
        </w:rPr>
      </w:pPr>
      <w:r w:rsidRPr="00D376BD">
        <w:rPr>
          <w:rFonts w:cstheme="minorHAnsi"/>
          <w:b/>
          <w:sz w:val="20"/>
          <w:szCs w:val="20"/>
        </w:rPr>
        <w:t>Syria</w:t>
      </w:r>
      <w:r w:rsidR="00D22826" w:rsidRPr="00D376BD">
        <w:rPr>
          <w:rFonts w:cstheme="minorHAnsi"/>
          <w:b/>
          <w:sz w:val="20"/>
          <w:szCs w:val="20"/>
        </w:rPr>
        <w:t xml:space="preserve"> - </w:t>
      </w:r>
      <w:r w:rsidR="002D5B54" w:rsidRPr="00D376BD">
        <w:rPr>
          <w:rFonts w:cstheme="minorHAnsi"/>
          <w:b/>
          <w:sz w:val="20"/>
          <w:szCs w:val="20"/>
        </w:rPr>
        <w:t>Damascus</w:t>
      </w:r>
    </w:p>
    <w:p w14:paraId="430986FE" w14:textId="77777777" w:rsidR="00FA2EA7" w:rsidRPr="00D376BD" w:rsidRDefault="00FA2EA7" w:rsidP="00BB011E">
      <w:pPr>
        <w:spacing w:after="0"/>
        <w:jc w:val="center"/>
        <w:rPr>
          <w:rFonts w:cstheme="minorHAnsi"/>
          <w:sz w:val="20"/>
          <w:szCs w:val="20"/>
        </w:rPr>
      </w:pPr>
    </w:p>
    <w:p w14:paraId="5F8C9E08" w14:textId="77777777" w:rsidR="00FA2EA7" w:rsidRPr="00D376BD" w:rsidRDefault="00FA2EA7" w:rsidP="00FA2EA7">
      <w:pPr>
        <w:spacing w:after="0"/>
        <w:rPr>
          <w:rFonts w:cstheme="minorHAnsi"/>
          <w:b/>
          <w:sz w:val="20"/>
          <w:szCs w:val="20"/>
          <w:lang w:val="en-US"/>
        </w:rPr>
      </w:pPr>
      <w:r w:rsidRPr="00D376BD">
        <w:rPr>
          <w:rFonts w:cstheme="minorHAnsi"/>
          <w:b/>
          <w:sz w:val="20"/>
          <w:szCs w:val="20"/>
          <w:lang w:val="en-US"/>
        </w:rPr>
        <w:t>Who are we?</w:t>
      </w:r>
    </w:p>
    <w:p w14:paraId="309777FE" w14:textId="77777777" w:rsidR="00BA269C" w:rsidRPr="00D376BD" w:rsidRDefault="00BA269C" w:rsidP="00FA2EA7">
      <w:pPr>
        <w:spacing w:after="0"/>
        <w:rPr>
          <w:rFonts w:cstheme="minorHAnsi"/>
          <w:b/>
          <w:sz w:val="20"/>
          <w:szCs w:val="20"/>
          <w:lang w:val="en-US"/>
        </w:rPr>
      </w:pPr>
    </w:p>
    <w:p w14:paraId="3804777E" w14:textId="37C3DF8E" w:rsidR="00E541E0" w:rsidRDefault="00E541E0" w:rsidP="00E541E0">
      <w:pPr>
        <w:pStyle w:val="NormalWeb"/>
        <w:spacing w:after="0"/>
        <w:jc w:val="both"/>
        <w:rPr>
          <w:rFonts w:asciiTheme="minorHAnsi" w:hAnsiTheme="minorHAnsi" w:cstheme="minorHAnsi"/>
          <w:sz w:val="20"/>
          <w:szCs w:val="20"/>
        </w:rPr>
      </w:pPr>
      <w:r w:rsidRPr="00D376BD">
        <w:rPr>
          <w:rFonts w:asciiTheme="minorHAnsi" w:hAnsiTheme="minorHAnsi" w:cstheme="minorHAnsi"/>
          <w:sz w:val="20"/>
          <w:szCs w:val="20"/>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w:t>
      </w:r>
    </w:p>
    <w:p w14:paraId="4C21236B" w14:textId="77777777" w:rsidR="00C82777" w:rsidRPr="00D376BD" w:rsidRDefault="00C82777" w:rsidP="00E541E0">
      <w:pPr>
        <w:pStyle w:val="NormalWeb"/>
        <w:spacing w:after="0"/>
        <w:jc w:val="both"/>
        <w:rPr>
          <w:rFonts w:asciiTheme="minorHAnsi" w:hAnsiTheme="minorHAnsi" w:cstheme="minorHAnsi"/>
          <w:sz w:val="20"/>
          <w:szCs w:val="20"/>
        </w:rPr>
      </w:pPr>
    </w:p>
    <w:p w14:paraId="1E68EFA6" w14:textId="77777777" w:rsidR="00E541E0" w:rsidRPr="00D376BD" w:rsidRDefault="00E541E0" w:rsidP="00E541E0">
      <w:pPr>
        <w:pStyle w:val="NormalWeb"/>
        <w:spacing w:after="0"/>
        <w:jc w:val="both"/>
        <w:rPr>
          <w:rFonts w:asciiTheme="minorHAnsi" w:hAnsiTheme="minorHAnsi" w:cstheme="minorHAnsi"/>
          <w:sz w:val="20"/>
          <w:szCs w:val="20"/>
        </w:rPr>
      </w:pPr>
      <w:r w:rsidRPr="00D376BD">
        <w:rPr>
          <w:rFonts w:asciiTheme="minorHAnsi" w:hAnsiTheme="minorHAnsi" w:cstheme="minorHAnsi"/>
          <w:sz w:val="20"/>
          <w:szCs w:val="20"/>
        </w:rPr>
        <w:t>The Danish Refugee Council was founded in Denmark in 1956 and has since grown to become an international humanitarian organization with more than 7,000 staff and 8,000 volunteers. Our vision is a dignified life for all displaced.</w:t>
      </w:r>
    </w:p>
    <w:p w14:paraId="5B9291CF" w14:textId="77777777" w:rsidR="00E541E0" w:rsidRPr="00D376BD" w:rsidRDefault="00E541E0" w:rsidP="00E541E0">
      <w:pPr>
        <w:pStyle w:val="NormalWeb"/>
        <w:spacing w:after="0"/>
        <w:jc w:val="both"/>
        <w:rPr>
          <w:rFonts w:asciiTheme="minorHAnsi" w:hAnsiTheme="minorHAnsi" w:cstheme="minorHAnsi"/>
          <w:sz w:val="20"/>
          <w:szCs w:val="20"/>
        </w:rPr>
      </w:pPr>
      <w:r w:rsidRPr="00D376BD">
        <w:rPr>
          <w:rFonts w:asciiTheme="minorHAnsi" w:hAnsiTheme="minorHAnsi" w:cstheme="minorHAnsi"/>
          <w:sz w:val="20"/>
          <w:szCs w:val="20"/>
        </w:rPr>
        <w:t>All of our efforts are based on our value compass: humanity, respect, independence and neutrality, participation, and honesty and transparency.</w:t>
      </w:r>
    </w:p>
    <w:p w14:paraId="4833420E" w14:textId="77777777" w:rsidR="00E541E0" w:rsidRPr="00D376BD" w:rsidRDefault="00E541E0" w:rsidP="00E541E0">
      <w:pPr>
        <w:pStyle w:val="NormalWeb"/>
        <w:spacing w:after="0"/>
        <w:jc w:val="both"/>
        <w:rPr>
          <w:rFonts w:asciiTheme="minorHAnsi" w:hAnsiTheme="minorHAnsi" w:cstheme="minorHAnsi"/>
          <w:sz w:val="20"/>
          <w:szCs w:val="20"/>
        </w:rPr>
      </w:pPr>
    </w:p>
    <w:p w14:paraId="2A7EB976" w14:textId="20F0928F" w:rsidR="00705642" w:rsidRPr="00D376BD" w:rsidRDefault="00705642" w:rsidP="00E541E0">
      <w:pPr>
        <w:pStyle w:val="NormalWeb"/>
        <w:spacing w:after="0"/>
        <w:jc w:val="both"/>
        <w:rPr>
          <w:rFonts w:asciiTheme="minorHAnsi" w:hAnsiTheme="minorHAnsi" w:cstheme="minorHAnsi"/>
          <w:b/>
          <w:bCs/>
          <w:sz w:val="20"/>
          <w:szCs w:val="20"/>
        </w:rPr>
      </w:pPr>
      <w:r w:rsidRPr="00D376BD">
        <w:rPr>
          <w:rFonts w:asciiTheme="minorHAnsi" w:hAnsiTheme="minorHAnsi" w:cstheme="minorHAnsi"/>
          <w:b/>
          <w:bCs/>
          <w:sz w:val="20"/>
          <w:szCs w:val="20"/>
        </w:rPr>
        <w:t>DRC Syria</w:t>
      </w:r>
    </w:p>
    <w:p w14:paraId="5A9DBF47" w14:textId="77777777" w:rsidR="00BA269C" w:rsidRPr="00D376BD" w:rsidRDefault="00BA269C" w:rsidP="00705642">
      <w:pPr>
        <w:pStyle w:val="NormalWeb"/>
        <w:spacing w:after="0"/>
        <w:jc w:val="both"/>
        <w:rPr>
          <w:rFonts w:asciiTheme="minorHAnsi" w:hAnsiTheme="minorHAnsi" w:cstheme="minorHAnsi"/>
          <w:b/>
          <w:bCs/>
          <w:sz w:val="20"/>
          <w:szCs w:val="20"/>
        </w:rPr>
      </w:pPr>
    </w:p>
    <w:p w14:paraId="5880A9D1" w14:textId="77777777" w:rsidR="00E541E0" w:rsidRPr="00D376BD" w:rsidRDefault="00E541E0" w:rsidP="00E541E0">
      <w:pPr>
        <w:spacing w:after="0"/>
        <w:rPr>
          <w:rFonts w:cstheme="minorHAnsi"/>
          <w:sz w:val="20"/>
          <w:szCs w:val="20"/>
        </w:rPr>
      </w:pPr>
      <w:r w:rsidRPr="00D376BD">
        <w:rPr>
          <w:rFonts w:cstheme="minorHAnsi"/>
          <w:b/>
          <w:bCs/>
          <w:sz w:val="20"/>
          <w:szCs w:val="20"/>
        </w:rPr>
        <w:t>DRC has been operating in Syria since 2008</w:t>
      </w:r>
      <w:r w:rsidRPr="00D376BD">
        <w:rPr>
          <w:rFonts w:cstheme="minorHAnsi"/>
          <w:sz w:val="20"/>
          <w:szCs w:val="20"/>
        </w:rPr>
        <w:t>, initially responding to the Iraqi refugee crisis before pivoting to a full-scale response to the Syria crisis from 2011 onwards. Our work encompasses the full cycle of displacement—responding to</w:t>
      </w:r>
      <w:r w:rsidRPr="00D376BD">
        <w:rPr>
          <w:rFonts w:cstheme="minorHAnsi"/>
          <w:b/>
          <w:bCs/>
          <w:sz w:val="20"/>
          <w:szCs w:val="20"/>
        </w:rPr>
        <w:t xml:space="preserve"> life-saving humanitarian needs </w:t>
      </w:r>
      <w:r w:rsidRPr="00D376BD">
        <w:rPr>
          <w:rFonts w:cstheme="minorHAnsi"/>
          <w:sz w:val="20"/>
          <w:szCs w:val="20"/>
        </w:rPr>
        <w:t>and supporting community recovery until</w:t>
      </w:r>
      <w:r w:rsidRPr="00D376BD">
        <w:rPr>
          <w:rFonts w:cstheme="minorHAnsi"/>
          <w:b/>
          <w:bCs/>
          <w:sz w:val="20"/>
          <w:szCs w:val="20"/>
        </w:rPr>
        <w:t xml:space="preserve"> durable solutions can be achieved</w:t>
      </w:r>
      <w:r w:rsidRPr="00D376BD">
        <w:rPr>
          <w:rFonts w:cstheme="minorHAnsi"/>
          <w:sz w:val="20"/>
          <w:szCs w:val="20"/>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5AFF9D94" w14:textId="77777777" w:rsidR="00E541E0" w:rsidRPr="00D376BD" w:rsidRDefault="00E541E0" w:rsidP="00E541E0">
      <w:pPr>
        <w:spacing w:after="0"/>
        <w:rPr>
          <w:rFonts w:cstheme="minorHAnsi"/>
          <w:sz w:val="20"/>
          <w:szCs w:val="20"/>
        </w:rPr>
      </w:pPr>
    </w:p>
    <w:p w14:paraId="1B4D0AC3" w14:textId="77777777" w:rsidR="00E541E0" w:rsidRPr="00D376BD" w:rsidRDefault="00E541E0" w:rsidP="00E541E0">
      <w:pPr>
        <w:spacing w:after="0"/>
        <w:rPr>
          <w:rFonts w:cstheme="minorHAnsi"/>
          <w:sz w:val="20"/>
          <w:szCs w:val="20"/>
        </w:rPr>
      </w:pPr>
      <w:r w:rsidRPr="00D376BD">
        <w:rPr>
          <w:rFonts w:cstheme="minorHAnsi"/>
          <w:sz w:val="20"/>
          <w:szCs w:val="20"/>
        </w:rPr>
        <w:t xml:space="preserve">With an established rapid response mechanism, DRC can </w:t>
      </w:r>
      <w:r w:rsidRPr="00D376BD">
        <w:rPr>
          <w:rFonts w:cstheme="minorHAnsi"/>
          <w:b/>
          <w:bCs/>
          <w:sz w:val="20"/>
          <w:szCs w:val="20"/>
        </w:rPr>
        <w:t>rapidly respond to emerging crises and shocks</w:t>
      </w:r>
      <w:r w:rsidRPr="00D376BD">
        <w:rPr>
          <w:rFonts w:cstheme="minorHAnsi"/>
          <w:sz w:val="20"/>
          <w:szCs w:val="20"/>
        </w:rPr>
        <w:t xml:space="preserve"> to meet </w:t>
      </w:r>
      <w:r w:rsidRPr="00D376BD">
        <w:rPr>
          <w:rFonts w:cstheme="minorHAnsi"/>
          <w:b/>
          <w:bCs/>
          <w:sz w:val="20"/>
          <w:szCs w:val="20"/>
        </w:rPr>
        <w:t>acute emergency needs</w:t>
      </w:r>
      <w:r w:rsidRPr="00D376BD">
        <w:rPr>
          <w:rFonts w:cstheme="minorHAnsi"/>
          <w:sz w:val="20"/>
          <w:szCs w:val="20"/>
        </w:rPr>
        <w:t xml:space="preserve">. Recognizing the significant need for </w:t>
      </w:r>
      <w:r w:rsidRPr="00D376BD">
        <w:rPr>
          <w:rFonts w:cstheme="minorHAnsi"/>
          <w:b/>
          <w:bCs/>
          <w:sz w:val="20"/>
          <w:szCs w:val="20"/>
        </w:rPr>
        <w:t>early recovery and resilience programming</w:t>
      </w:r>
      <w:r w:rsidRPr="00D376BD">
        <w:rPr>
          <w:rFonts w:cstheme="minorHAnsi"/>
          <w:sz w:val="20"/>
          <w:szCs w:val="20"/>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D376BD">
        <w:rPr>
          <w:rFonts w:cstheme="minorHAnsi"/>
          <w:b/>
          <w:bCs/>
          <w:sz w:val="20"/>
          <w:szCs w:val="20"/>
        </w:rPr>
        <w:t>durable solution of their choice</w:t>
      </w:r>
      <w:r w:rsidRPr="00D376BD">
        <w:rPr>
          <w:rFonts w:cstheme="minorHAnsi"/>
          <w:sz w:val="20"/>
          <w:szCs w:val="20"/>
        </w:rPr>
        <w:t xml:space="preserve">. With active portfolios in the neighboring countries of Jordan, Lebanon, Türkiye and Iraq, DRC offers a </w:t>
      </w:r>
      <w:r w:rsidRPr="00D376BD">
        <w:rPr>
          <w:rFonts w:cstheme="minorHAnsi"/>
          <w:b/>
          <w:bCs/>
          <w:sz w:val="20"/>
          <w:szCs w:val="20"/>
        </w:rPr>
        <w:t>cross-border, regional response</w:t>
      </w:r>
      <w:r w:rsidRPr="00D376BD">
        <w:rPr>
          <w:rFonts w:cstheme="minorHAnsi"/>
          <w:sz w:val="20"/>
          <w:szCs w:val="20"/>
        </w:rPr>
        <w:t xml:space="preserve"> to the Syria crisis, through cross-border protection monitoring, advocacy, and trends analysis.</w:t>
      </w:r>
    </w:p>
    <w:p w14:paraId="2DB9E23E" w14:textId="77777777" w:rsidR="00E541E0" w:rsidRPr="00D376BD" w:rsidRDefault="00E541E0" w:rsidP="00A0420E">
      <w:pPr>
        <w:jc w:val="both"/>
        <w:rPr>
          <w:rFonts w:cstheme="minorHAnsi"/>
          <w:b/>
          <w:sz w:val="20"/>
          <w:szCs w:val="20"/>
        </w:rPr>
      </w:pPr>
    </w:p>
    <w:p w14:paraId="74E8EC8A" w14:textId="65A95F4C" w:rsidR="00A5326A" w:rsidRPr="00D376BD" w:rsidRDefault="00A5326A" w:rsidP="00A0420E">
      <w:pPr>
        <w:jc w:val="both"/>
        <w:rPr>
          <w:rFonts w:cstheme="minorHAnsi"/>
          <w:b/>
          <w:sz w:val="20"/>
          <w:szCs w:val="20"/>
          <w:lang w:val="en-US"/>
        </w:rPr>
      </w:pPr>
      <w:r w:rsidRPr="00D376BD">
        <w:rPr>
          <w:rFonts w:cstheme="minorHAnsi"/>
          <w:b/>
          <w:sz w:val="20"/>
          <w:szCs w:val="20"/>
          <w:lang w:val="en-US"/>
        </w:rPr>
        <w:t>About the job:</w:t>
      </w:r>
    </w:p>
    <w:p w14:paraId="165E8682" w14:textId="056B2462" w:rsidR="00C1020E" w:rsidRPr="00D376BD" w:rsidRDefault="00535086" w:rsidP="003A00B8">
      <w:pPr>
        <w:jc w:val="both"/>
        <w:rPr>
          <w:rFonts w:cstheme="minorHAnsi"/>
          <w:bCs/>
          <w:sz w:val="20"/>
          <w:szCs w:val="20"/>
          <w:lang w:val="en-US"/>
        </w:rPr>
      </w:pPr>
      <w:r w:rsidRPr="00D376BD">
        <w:rPr>
          <w:rFonts w:cstheme="minorHAnsi"/>
          <w:bCs/>
          <w:sz w:val="20"/>
          <w:szCs w:val="20"/>
          <w:lang w:val="en-US"/>
        </w:rPr>
        <w:t xml:space="preserve">The HR Officer will assist with ensuring the smooth running of the day-to-day </w:t>
      </w:r>
      <w:r w:rsidR="0040673B">
        <w:rPr>
          <w:rFonts w:cstheme="minorHAnsi"/>
          <w:bCs/>
          <w:sz w:val="20"/>
          <w:szCs w:val="20"/>
          <w:lang w:val="en-US"/>
        </w:rPr>
        <w:t>h</w:t>
      </w:r>
      <w:r w:rsidRPr="00D376BD">
        <w:rPr>
          <w:rFonts w:cstheme="minorHAnsi"/>
          <w:bCs/>
          <w:sz w:val="20"/>
          <w:szCs w:val="20"/>
          <w:lang w:val="en-US"/>
        </w:rPr>
        <w:t xml:space="preserve">uman resource tasks for the country Programme. The position </w:t>
      </w:r>
      <w:r w:rsidR="0040673B">
        <w:rPr>
          <w:rFonts w:cstheme="minorHAnsi"/>
          <w:bCs/>
          <w:sz w:val="20"/>
          <w:szCs w:val="20"/>
          <w:lang w:val="en-US"/>
        </w:rPr>
        <w:t xml:space="preserve">will </w:t>
      </w:r>
      <w:r w:rsidRPr="00D376BD">
        <w:rPr>
          <w:rFonts w:cstheme="minorHAnsi"/>
          <w:bCs/>
          <w:sz w:val="20"/>
          <w:szCs w:val="20"/>
          <w:lang w:val="en-US"/>
        </w:rPr>
        <w:t>assist with recruitment, employee relation</w:t>
      </w:r>
      <w:r w:rsidR="001B3737">
        <w:rPr>
          <w:rFonts w:cstheme="minorHAnsi"/>
          <w:bCs/>
          <w:sz w:val="20"/>
          <w:szCs w:val="20"/>
          <w:lang w:val="en-US"/>
        </w:rPr>
        <w:t>s</w:t>
      </w:r>
      <w:r w:rsidRPr="00D376BD">
        <w:rPr>
          <w:rFonts w:cstheme="minorHAnsi"/>
          <w:bCs/>
          <w:sz w:val="20"/>
          <w:szCs w:val="20"/>
          <w:lang w:val="en-US"/>
        </w:rPr>
        <w:t xml:space="preserve">, payments, onboarding </w:t>
      </w:r>
      <w:proofErr w:type="gramStart"/>
      <w:r w:rsidRPr="00D376BD">
        <w:rPr>
          <w:rFonts w:cstheme="minorHAnsi"/>
          <w:bCs/>
          <w:sz w:val="20"/>
          <w:szCs w:val="20"/>
          <w:lang w:val="en-US"/>
        </w:rPr>
        <w:t>process</w:t>
      </w:r>
      <w:proofErr w:type="gramEnd"/>
      <w:r w:rsidRPr="00D376BD">
        <w:rPr>
          <w:rFonts w:cstheme="minorHAnsi"/>
          <w:bCs/>
          <w:sz w:val="20"/>
          <w:szCs w:val="20"/>
          <w:lang w:val="en-US"/>
        </w:rPr>
        <w:t>, leave management, staff welfare, and HR administration</w:t>
      </w:r>
      <w:r w:rsidR="00C1020E" w:rsidRPr="00D376BD">
        <w:rPr>
          <w:rFonts w:cstheme="minorHAnsi"/>
          <w:bCs/>
          <w:sz w:val="20"/>
          <w:szCs w:val="20"/>
          <w:lang w:val="en-US"/>
        </w:rPr>
        <w:t xml:space="preserve">. </w:t>
      </w:r>
    </w:p>
    <w:p w14:paraId="60034A28" w14:textId="20B3B427" w:rsidR="003A00B8" w:rsidRPr="00D376BD" w:rsidRDefault="00A52FF2" w:rsidP="003A00B8">
      <w:pPr>
        <w:jc w:val="both"/>
        <w:rPr>
          <w:rFonts w:cstheme="minorHAnsi"/>
          <w:b/>
          <w:sz w:val="20"/>
          <w:szCs w:val="20"/>
          <w:u w:val="single"/>
          <w:lang w:val="en-US"/>
        </w:rPr>
      </w:pPr>
      <w:r>
        <w:rPr>
          <w:rFonts w:cstheme="minorHAnsi"/>
          <w:b/>
          <w:sz w:val="20"/>
          <w:szCs w:val="20"/>
          <w:u w:val="single"/>
          <w:lang w:val="en-US"/>
        </w:rPr>
        <w:t xml:space="preserve">Main </w:t>
      </w:r>
      <w:r w:rsidR="00906E1E" w:rsidRPr="00D376BD">
        <w:rPr>
          <w:rFonts w:cstheme="minorHAnsi"/>
          <w:b/>
          <w:sz w:val="20"/>
          <w:szCs w:val="20"/>
          <w:u w:val="single"/>
          <w:lang w:val="en-US"/>
        </w:rPr>
        <w:t>Respo</w:t>
      </w:r>
      <w:r w:rsidR="00FA2EA7" w:rsidRPr="00D376BD">
        <w:rPr>
          <w:rFonts w:cstheme="minorHAnsi"/>
          <w:b/>
          <w:sz w:val="20"/>
          <w:szCs w:val="20"/>
          <w:u w:val="single"/>
          <w:lang w:val="en-US"/>
        </w:rPr>
        <w:t>nsibilities</w:t>
      </w:r>
      <w:r w:rsidR="00BA269C" w:rsidRPr="00D376BD">
        <w:rPr>
          <w:rFonts w:cstheme="minorHAnsi"/>
          <w:b/>
          <w:sz w:val="20"/>
          <w:szCs w:val="20"/>
          <w:u w:val="single"/>
          <w:lang w:val="en-US"/>
        </w:rPr>
        <w:t>:</w:t>
      </w:r>
    </w:p>
    <w:p w14:paraId="346F6204" w14:textId="77777777" w:rsidR="00785293" w:rsidRPr="00D376BD" w:rsidRDefault="00785293" w:rsidP="00785293">
      <w:pPr>
        <w:rPr>
          <w:b/>
          <w:sz w:val="20"/>
          <w:szCs w:val="20"/>
        </w:rPr>
      </w:pPr>
      <w:r w:rsidRPr="00D376BD">
        <w:rPr>
          <w:b/>
          <w:sz w:val="20"/>
          <w:szCs w:val="20"/>
        </w:rPr>
        <w:t>Payroll</w:t>
      </w:r>
    </w:p>
    <w:p w14:paraId="300FFF82" w14:textId="2912F33E" w:rsidR="00785293" w:rsidRPr="00D376BD" w:rsidRDefault="00785293" w:rsidP="00785293">
      <w:pPr>
        <w:pStyle w:val="ListParagraph"/>
        <w:numPr>
          <w:ilvl w:val="0"/>
          <w:numId w:val="22"/>
        </w:numPr>
        <w:rPr>
          <w:sz w:val="20"/>
          <w:szCs w:val="20"/>
        </w:rPr>
      </w:pPr>
      <w:r w:rsidRPr="00D376BD">
        <w:rPr>
          <w:sz w:val="20"/>
          <w:szCs w:val="20"/>
        </w:rPr>
        <w:t>Support HR Specialist with drafting the national employee payroll.</w:t>
      </w:r>
    </w:p>
    <w:p w14:paraId="70C9DFB6" w14:textId="0EABB87D" w:rsidR="00785293" w:rsidRPr="00D376BD" w:rsidRDefault="00785293" w:rsidP="00785293">
      <w:pPr>
        <w:pStyle w:val="ListParagraph"/>
        <w:numPr>
          <w:ilvl w:val="0"/>
          <w:numId w:val="22"/>
        </w:numPr>
        <w:rPr>
          <w:sz w:val="20"/>
          <w:szCs w:val="20"/>
        </w:rPr>
      </w:pPr>
      <w:r w:rsidRPr="00D376BD">
        <w:rPr>
          <w:sz w:val="20"/>
          <w:szCs w:val="20"/>
        </w:rPr>
        <w:t>Ensure timely capt</w:t>
      </w:r>
      <w:r w:rsidR="002904B1">
        <w:rPr>
          <w:sz w:val="20"/>
          <w:szCs w:val="20"/>
        </w:rPr>
        <w:t>ure</w:t>
      </w:r>
      <w:r w:rsidRPr="00D376BD">
        <w:rPr>
          <w:sz w:val="20"/>
          <w:szCs w:val="20"/>
        </w:rPr>
        <w:t xml:space="preserve"> of all payroll adjustments as expected during preparation of monthly payroll.</w:t>
      </w:r>
    </w:p>
    <w:p w14:paraId="0B983FE2" w14:textId="77777777" w:rsidR="00785293" w:rsidRPr="00D376BD" w:rsidRDefault="00785293" w:rsidP="00785293">
      <w:pPr>
        <w:pStyle w:val="ListParagraph"/>
        <w:numPr>
          <w:ilvl w:val="0"/>
          <w:numId w:val="22"/>
        </w:numPr>
        <w:rPr>
          <w:sz w:val="20"/>
          <w:szCs w:val="20"/>
        </w:rPr>
      </w:pPr>
      <w:r w:rsidRPr="00D376BD">
        <w:rPr>
          <w:sz w:val="20"/>
          <w:szCs w:val="20"/>
        </w:rPr>
        <w:t>Ensure that all staff receive their pay slips on a monthly basis.</w:t>
      </w:r>
    </w:p>
    <w:p w14:paraId="6AD770D4" w14:textId="77777777" w:rsidR="00785293" w:rsidRPr="00D376BD" w:rsidRDefault="00785293" w:rsidP="00785293">
      <w:pPr>
        <w:rPr>
          <w:rFonts w:cstheme="minorHAnsi"/>
          <w:b/>
          <w:sz w:val="20"/>
          <w:szCs w:val="20"/>
        </w:rPr>
      </w:pPr>
      <w:r w:rsidRPr="00D376BD">
        <w:rPr>
          <w:rFonts w:eastAsia="Times New Roman" w:cstheme="minorHAnsi"/>
          <w:b/>
          <w:bCs/>
          <w:sz w:val="20"/>
          <w:szCs w:val="20"/>
        </w:rPr>
        <w:t>Recruitment for Country Office</w:t>
      </w:r>
    </w:p>
    <w:p w14:paraId="661069E7"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lastRenderedPageBreak/>
        <w:t>Responsible for receiving, processing, and filing recruitment requests upon approval for Officer level and below.</w:t>
      </w:r>
    </w:p>
    <w:p w14:paraId="1EBBAA8C" w14:textId="4E8865FF"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Responsible for displaying job advertisements on different advertising platforms</w:t>
      </w:r>
      <w:r w:rsidR="00634595">
        <w:rPr>
          <w:rFonts w:eastAsia="Times New Roman" w:cstheme="minorHAnsi"/>
          <w:sz w:val="20"/>
          <w:szCs w:val="20"/>
        </w:rPr>
        <w:t>.</w:t>
      </w:r>
    </w:p>
    <w:p w14:paraId="208A785B" w14:textId="61BDD45B"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Alerts hiring managers when vacancies close and shares applications received by email</w:t>
      </w:r>
      <w:r w:rsidR="00634595">
        <w:rPr>
          <w:rFonts w:eastAsia="Times New Roman" w:cstheme="minorHAnsi"/>
          <w:sz w:val="20"/>
          <w:szCs w:val="20"/>
        </w:rPr>
        <w:t>.</w:t>
      </w:r>
    </w:p>
    <w:p w14:paraId="7B37F713" w14:textId="2A886B48"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Prepares longlists for hiring managers whenever required</w:t>
      </w:r>
      <w:r w:rsidR="00634595">
        <w:rPr>
          <w:rFonts w:eastAsia="Times New Roman" w:cstheme="minorHAnsi"/>
          <w:sz w:val="20"/>
          <w:szCs w:val="20"/>
        </w:rPr>
        <w:t>.</w:t>
      </w:r>
    </w:p>
    <w:p w14:paraId="2D0E80B3"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Receives shortlists from HR focal persons and processes them with the Human Resource and Administration Manager.</w:t>
      </w:r>
    </w:p>
    <w:p w14:paraId="206C22FA" w14:textId="4A88966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Sends shortlisted candidates invites to interviews according to the schedule agreed upon with the hiring manager</w:t>
      </w:r>
      <w:r w:rsidR="00634595">
        <w:rPr>
          <w:rFonts w:eastAsia="Times New Roman" w:cstheme="minorHAnsi"/>
          <w:sz w:val="20"/>
          <w:szCs w:val="20"/>
        </w:rPr>
        <w:t>.</w:t>
      </w:r>
    </w:p>
    <w:p w14:paraId="6F86A364" w14:textId="74FEC41B"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Assists hiring managers in interviews processes (prepares interview space, assists with printing interview guides, and compiles interview summaries)</w:t>
      </w:r>
      <w:r w:rsidR="00634595">
        <w:rPr>
          <w:rFonts w:eastAsia="Times New Roman" w:cstheme="minorHAnsi"/>
          <w:sz w:val="20"/>
          <w:szCs w:val="20"/>
        </w:rPr>
        <w:t>.</w:t>
      </w:r>
    </w:p>
    <w:p w14:paraId="1B37139D"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Conduct interviews as required.</w:t>
      </w:r>
    </w:p>
    <w:p w14:paraId="2AF8313F" w14:textId="6CB64614"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Receives interview results from the field Hiring manager and processes them with HR and Administration Manager</w:t>
      </w:r>
      <w:r w:rsidR="00634595">
        <w:rPr>
          <w:rFonts w:eastAsia="Times New Roman" w:cstheme="minorHAnsi"/>
          <w:sz w:val="20"/>
          <w:szCs w:val="20"/>
        </w:rPr>
        <w:t>.</w:t>
      </w:r>
    </w:p>
    <w:p w14:paraId="0E86151B" w14:textId="27AB5A4A"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Sends out reference checks</w:t>
      </w:r>
      <w:r w:rsidR="00634595">
        <w:rPr>
          <w:rFonts w:eastAsia="Times New Roman" w:cstheme="minorHAnsi"/>
          <w:sz w:val="20"/>
          <w:szCs w:val="20"/>
        </w:rPr>
        <w:t>.</w:t>
      </w:r>
    </w:p>
    <w:p w14:paraId="48E470C5" w14:textId="73B38772"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Drafts letters of offer to be signed by the Country Director</w:t>
      </w:r>
      <w:r w:rsidR="00634595">
        <w:rPr>
          <w:rFonts w:eastAsia="Times New Roman" w:cstheme="minorHAnsi"/>
          <w:sz w:val="20"/>
          <w:szCs w:val="20"/>
        </w:rPr>
        <w:t>.</w:t>
      </w:r>
    </w:p>
    <w:p w14:paraId="7EC705BC" w14:textId="496013F4"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Sends out regrets to unsuccessful candidates</w:t>
      </w:r>
      <w:r w:rsidR="00634595">
        <w:rPr>
          <w:rFonts w:eastAsia="Times New Roman" w:cstheme="minorHAnsi"/>
          <w:sz w:val="20"/>
          <w:szCs w:val="20"/>
        </w:rPr>
        <w:t>.</w:t>
      </w:r>
    </w:p>
    <w:p w14:paraId="34340B23"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Support with Area Offices recruitments when needed.</w:t>
      </w:r>
    </w:p>
    <w:p w14:paraId="4B9C11B6" w14:textId="77777777" w:rsidR="00785293" w:rsidRPr="00D376BD" w:rsidRDefault="00785293" w:rsidP="00785293">
      <w:pPr>
        <w:spacing w:before="100" w:beforeAutospacing="1" w:after="100" w:afterAutospacing="1"/>
        <w:rPr>
          <w:rFonts w:eastAsia="Times New Roman" w:cstheme="minorHAnsi"/>
          <w:sz w:val="20"/>
          <w:szCs w:val="20"/>
        </w:rPr>
      </w:pPr>
      <w:r w:rsidRPr="00D376BD">
        <w:rPr>
          <w:rFonts w:eastAsia="Times New Roman" w:cstheme="minorHAnsi"/>
          <w:b/>
          <w:bCs/>
          <w:sz w:val="20"/>
          <w:szCs w:val="20"/>
        </w:rPr>
        <w:t xml:space="preserve">Contracts </w:t>
      </w:r>
    </w:p>
    <w:p w14:paraId="3D603E58" w14:textId="05EA5514"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Prepare Employment contracts/amendments and end of employment contract notices</w:t>
      </w:r>
      <w:r w:rsidR="00634595">
        <w:rPr>
          <w:rFonts w:eastAsia="Times New Roman" w:cstheme="minorHAnsi"/>
          <w:sz w:val="20"/>
          <w:szCs w:val="20"/>
        </w:rPr>
        <w:t>.</w:t>
      </w:r>
    </w:p>
    <w:p w14:paraId="30449DE5"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Prepare or extend Casual contracts and maintain all timesheets of casual workers.</w:t>
      </w:r>
    </w:p>
    <w:p w14:paraId="536A318F"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Register or extend employees at the Social Security department, assuring their contracts are certified by the department.</w:t>
      </w:r>
    </w:p>
    <w:p w14:paraId="2BFC0CD9"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Support Area Offices when needed.</w:t>
      </w:r>
    </w:p>
    <w:p w14:paraId="7F85A8C2" w14:textId="77777777" w:rsidR="00785293" w:rsidRPr="00D376BD" w:rsidRDefault="00785293" w:rsidP="00785293">
      <w:pPr>
        <w:spacing w:before="100" w:beforeAutospacing="1" w:after="100" w:afterAutospacing="1"/>
        <w:rPr>
          <w:rFonts w:eastAsia="Times New Roman" w:cstheme="minorHAnsi"/>
          <w:sz w:val="20"/>
          <w:szCs w:val="20"/>
        </w:rPr>
      </w:pPr>
      <w:r w:rsidRPr="00D376BD">
        <w:rPr>
          <w:rFonts w:eastAsia="Times New Roman" w:cstheme="minorHAnsi"/>
          <w:b/>
          <w:bCs/>
          <w:sz w:val="20"/>
          <w:szCs w:val="20"/>
        </w:rPr>
        <w:t>Payments</w:t>
      </w:r>
    </w:p>
    <w:p w14:paraId="45A82911"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Processing all HR-related payments e.g., Medical Insurance, implementation of SS payment and Income tax payment etc.</w:t>
      </w:r>
    </w:p>
    <w:p w14:paraId="5F3C3E20"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Raising expenses for all HR-related processes.</w:t>
      </w:r>
    </w:p>
    <w:p w14:paraId="2528405F" w14:textId="77777777" w:rsidR="00785293" w:rsidRPr="00D376BD" w:rsidRDefault="00785293" w:rsidP="00785293">
      <w:pPr>
        <w:spacing w:before="100" w:beforeAutospacing="1" w:after="100" w:afterAutospacing="1"/>
        <w:rPr>
          <w:rFonts w:eastAsia="Times New Roman" w:cstheme="minorHAnsi"/>
          <w:sz w:val="20"/>
          <w:szCs w:val="20"/>
        </w:rPr>
      </w:pPr>
      <w:r w:rsidRPr="00D376BD">
        <w:rPr>
          <w:rFonts w:eastAsia="Times New Roman" w:cstheme="minorHAnsi"/>
          <w:b/>
          <w:bCs/>
          <w:sz w:val="20"/>
          <w:szCs w:val="20"/>
        </w:rPr>
        <w:t>DRC Dynamics</w:t>
      </w:r>
    </w:p>
    <w:p w14:paraId="143A41D3"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Heavy user tasks for country office accounts include: Hiring and separating of employees, renewal of contracts in the system and updating leave.</w:t>
      </w:r>
    </w:p>
    <w:p w14:paraId="19FBEFCE" w14:textId="77777777" w:rsidR="00785293" w:rsidRPr="00D376BD" w:rsidRDefault="00785293" w:rsidP="00785293">
      <w:pPr>
        <w:spacing w:before="100" w:beforeAutospacing="1" w:after="100" w:afterAutospacing="1"/>
        <w:rPr>
          <w:rFonts w:eastAsia="Times New Roman" w:cstheme="minorHAnsi"/>
          <w:sz w:val="20"/>
          <w:szCs w:val="20"/>
        </w:rPr>
      </w:pPr>
      <w:r w:rsidRPr="00D376BD">
        <w:rPr>
          <w:rFonts w:eastAsia="Times New Roman" w:cstheme="minorHAnsi"/>
          <w:b/>
          <w:bCs/>
          <w:sz w:val="20"/>
          <w:szCs w:val="20"/>
        </w:rPr>
        <w:t xml:space="preserve">Leave Management </w:t>
      </w:r>
    </w:p>
    <w:p w14:paraId="712B757E"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 xml:space="preserve">Leave tracking for all national staff </w:t>
      </w:r>
    </w:p>
    <w:p w14:paraId="2B4763CD"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Leave inquiries pertaining to annual leave, sick, paternity and Maternity etc.</w:t>
      </w:r>
    </w:p>
    <w:p w14:paraId="6CCC8138" w14:textId="77777777" w:rsidR="00785293" w:rsidRPr="00D376BD" w:rsidRDefault="00785293" w:rsidP="00785293">
      <w:pPr>
        <w:spacing w:before="100" w:beforeAutospacing="1" w:after="100" w:afterAutospacing="1"/>
        <w:rPr>
          <w:rFonts w:eastAsia="Times New Roman" w:cstheme="minorHAnsi"/>
          <w:sz w:val="20"/>
          <w:szCs w:val="20"/>
        </w:rPr>
      </w:pPr>
      <w:r w:rsidRPr="00D376BD">
        <w:rPr>
          <w:rFonts w:eastAsia="Times New Roman" w:cstheme="minorHAnsi"/>
          <w:b/>
          <w:bCs/>
          <w:sz w:val="20"/>
          <w:szCs w:val="20"/>
        </w:rPr>
        <w:t>Onboarding</w:t>
      </w:r>
    </w:p>
    <w:p w14:paraId="7C8621B3"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lastRenderedPageBreak/>
        <w:t>Coordinate the new hire onboarding process you are in charge of (contracts, Social Security, Medical Insurance, DRC ID, Dynamics account, new hire forms, office orientation).</w:t>
      </w:r>
    </w:p>
    <w:p w14:paraId="40C7C0A5"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Conduct the HR orientation for all joiners you are responsible for at the Country Office.</w:t>
      </w:r>
    </w:p>
    <w:p w14:paraId="4A365414" w14:textId="09CEA72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In consultation with briefers, prepare all briefing schedules for all new recruits based in Damascus and follow up to ensure that all new staff have been fully oriented</w:t>
      </w:r>
      <w:r w:rsidR="00634595">
        <w:rPr>
          <w:rFonts w:eastAsia="Times New Roman" w:cstheme="minorHAnsi"/>
          <w:sz w:val="20"/>
          <w:szCs w:val="20"/>
        </w:rPr>
        <w:t>.</w:t>
      </w:r>
    </w:p>
    <w:p w14:paraId="214470D0" w14:textId="77777777" w:rsidR="00785293" w:rsidRPr="00D376BD" w:rsidRDefault="00785293" w:rsidP="00785293">
      <w:pPr>
        <w:spacing w:before="100" w:beforeAutospacing="1" w:after="100" w:afterAutospacing="1"/>
        <w:rPr>
          <w:rFonts w:eastAsia="Times New Roman" w:cstheme="minorHAnsi"/>
          <w:sz w:val="20"/>
          <w:szCs w:val="20"/>
        </w:rPr>
      </w:pPr>
      <w:r w:rsidRPr="00D376BD">
        <w:rPr>
          <w:rFonts w:eastAsia="Times New Roman" w:cstheme="minorHAnsi"/>
          <w:b/>
          <w:bCs/>
          <w:sz w:val="20"/>
          <w:szCs w:val="20"/>
        </w:rPr>
        <w:t xml:space="preserve">Staff welfare </w:t>
      </w:r>
    </w:p>
    <w:p w14:paraId="59A8A477" w14:textId="77777777" w:rsidR="00785293" w:rsidRPr="00D376BD" w:rsidRDefault="00785293" w:rsidP="00785293">
      <w:pPr>
        <w:pStyle w:val="ListParagraph"/>
        <w:numPr>
          <w:ilvl w:val="0"/>
          <w:numId w:val="22"/>
        </w:numPr>
        <w:rPr>
          <w:rFonts w:cstheme="minorHAnsi"/>
          <w:sz w:val="20"/>
          <w:szCs w:val="20"/>
        </w:rPr>
      </w:pPr>
      <w:r w:rsidRPr="00D376BD">
        <w:rPr>
          <w:rFonts w:cstheme="minorHAnsi"/>
          <w:sz w:val="20"/>
          <w:szCs w:val="20"/>
        </w:rPr>
        <w:t>Focal point for medical insurance (Criteria, Tenders, Tracker, etc...).</w:t>
      </w:r>
    </w:p>
    <w:p w14:paraId="35BA5F52" w14:textId="57EF3033" w:rsidR="00785293" w:rsidRPr="00D376BD" w:rsidRDefault="00785293" w:rsidP="00785293">
      <w:pPr>
        <w:pStyle w:val="ListParagraph"/>
        <w:numPr>
          <w:ilvl w:val="0"/>
          <w:numId w:val="22"/>
        </w:numPr>
        <w:rPr>
          <w:rFonts w:cstheme="minorHAnsi"/>
          <w:sz w:val="20"/>
          <w:szCs w:val="20"/>
        </w:rPr>
      </w:pPr>
      <w:r w:rsidRPr="00D376BD">
        <w:rPr>
          <w:rFonts w:eastAsia="Times New Roman" w:cstheme="minorHAnsi"/>
          <w:sz w:val="20"/>
          <w:szCs w:val="20"/>
        </w:rPr>
        <w:t>Submit and maintain all medical reimbursement claims of staff</w:t>
      </w:r>
      <w:r w:rsidR="00634595">
        <w:rPr>
          <w:rFonts w:eastAsia="Times New Roman" w:cstheme="minorHAnsi"/>
          <w:sz w:val="20"/>
          <w:szCs w:val="20"/>
        </w:rPr>
        <w:t>.</w:t>
      </w:r>
    </w:p>
    <w:p w14:paraId="49E78A74" w14:textId="77777777" w:rsidR="00785293" w:rsidRPr="00D376BD" w:rsidRDefault="00785293" w:rsidP="00785293">
      <w:pPr>
        <w:pStyle w:val="ListParagraph"/>
        <w:numPr>
          <w:ilvl w:val="0"/>
          <w:numId w:val="22"/>
        </w:numPr>
        <w:rPr>
          <w:rFonts w:cstheme="minorHAnsi"/>
          <w:sz w:val="20"/>
          <w:szCs w:val="20"/>
        </w:rPr>
      </w:pPr>
      <w:r w:rsidRPr="00D376BD">
        <w:rPr>
          <w:rFonts w:eastAsia="Times New Roman" w:cstheme="minorHAnsi"/>
          <w:sz w:val="20"/>
          <w:szCs w:val="20"/>
        </w:rPr>
        <w:t>Routinely schedule appointments of annual checkups for all staff.</w:t>
      </w:r>
    </w:p>
    <w:p w14:paraId="52B770C9" w14:textId="427AEDB3" w:rsidR="00785293" w:rsidRPr="00D376BD" w:rsidRDefault="0062681D" w:rsidP="00785293">
      <w:pPr>
        <w:pStyle w:val="ListParagraph"/>
        <w:numPr>
          <w:ilvl w:val="0"/>
          <w:numId w:val="22"/>
        </w:numPr>
        <w:rPr>
          <w:rFonts w:cstheme="minorHAnsi"/>
          <w:sz w:val="20"/>
          <w:szCs w:val="20"/>
        </w:rPr>
      </w:pPr>
      <w:r>
        <w:rPr>
          <w:rFonts w:cstheme="minorHAnsi"/>
          <w:sz w:val="20"/>
          <w:szCs w:val="20"/>
        </w:rPr>
        <w:t>E</w:t>
      </w:r>
      <w:r w:rsidR="00785293" w:rsidRPr="00D376BD">
        <w:rPr>
          <w:rFonts w:cstheme="minorHAnsi"/>
          <w:sz w:val="20"/>
          <w:szCs w:val="20"/>
        </w:rPr>
        <w:t>nsure that all staff are taking their leave as expected to promote good physical and mental health in the workplace.</w:t>
      </w:r>
    </w:p>
    <w:p w14:paraId="626EB765" w14:textId="77777777" w:rsidR="00785293" w:rsidRPr="00D376BD" w:rsidRDefault="00785293" w:rsidP="00785293">
      <w:pPr>
        <w:pStyle w:val="ListParagraph"/>
        <w:numPr>
          <w:ilvl w:val="0"/>
          <w:numId w:val="22"/>
        </w:numPr>
        <w:rPr>
          <w:rFonts w:cstheme="minorHAnsi"/>
          <w:sz w:val="20"/>
          <w:szCs w:val="20"/>
        </w:rPr>
      </w:pPr>
      <w:r w:rsidRPr="00D376BD">
        <w:rPr>
          <w:rFonts w:cstheme="minorHAnsi"/>
          <w:sz w:val="20"/>
          <w:szCs w:val="20"/>
        </w:rPr>
        <w:t>Make sure to maintain a positive work environment.</w:t>
      </w:r>
    </w:p>
    <w:p w14:paraId="4C7E7881" w14:textId="77777777" w:rsidR="00785293" w:rsidRPr="00D376BD" w:rsidRDefault="00785293" w:rsidP="00785293">
      <w:pPr>
        <w:spacing w:before="100" w:beforeAutospacing="1" w:after="100" w:afterAutospacing="1"/>
        <w:rPr>
          <w:rFonts w:eastAsia="Times New Roman" w:cstheme="minorHAnsi"/>
          <w:sz w:val="20"/>
          <w:szCs w:val="20"/>
        </w:rPr>
      </w:pPr>
      <w:r w:rsidRPr="00D376BD">
        <w:rPr>
          <w:rFonts w:eastAsia="Times New Roman" w:cstheme="minorHAnsi"/>
          <w:b/>
          <w:bCs/>
          <w:sz w:val="20"/>
          <w:szCs w:val="20"/>
        </w:rPr>
        <w:t xml:space="preserve">Exit Management </w:t>
      </w:r>
    </w:p>
    <w:p w14:paraId="2AE1CC66"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Coordinates submission of the Exit interview and clearance forms and return/handover of tools of the trade in liaison with all the DRC staff in Syria.</w:t>
      </w:r>
    </w:p>
    <w:p w14:paraId="336B2F3C"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Ensure processes regarding the separation of staff is maintained (Documentation, Approvals, Dynamics, etc…)</w:t>
      </w:r>
    </w:p>
    <w:p w14:paraId="31FFE3E5" w14:textId="6E74BDB9"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Conduct exit process at Social Security</w:t>
      </w:r>
      <w:r w:rsidR="001D3084">
        <w:rPr>
          <w:rFonts w:eastAsia="Times New Roman" w:cstheme="minorHAnsi"/>
          <w:sz w:val="20"/>
          <w:szCs w:val="20"/>
        </w:rPr>
        <w:t>.</w:t>
      </w:r>
    </w:p>
    <w:p w14:paraId="40D68C87" w14:textId="72DD6230"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 xml:space="preserve">Handle the resignation process of staff at the Labor directorate and </w:t>
      </w:r>
      <w:r w:rsidR="009A27F6">
        <w:rPr>
          <w:rFonts w:eastAsia="Times New Roman" w:cstheme="minorHAnsi"/>
          <w:sz w:val="20"/>
          <w:szCs w:val="20"/>
        </w:rPr>
        <w:t>en</w:t>
      </w:r>
      <w:r w:rsidRPr="00D376BD">
        <w:rPr>
          <w:rFonts w:eastAsia="Times New Roman" w:cstheme="minorHAnsi"/>
          <w:sz w:val="20"/>
          <w:szCs w:val="20"/>
        </w:rPr>
        <w:t>sure all necessary documentation is signed by CD and filed.</w:t>
      </w:r>
    </w:p>
    <w:p w14:paraId="01D9E3B3" w14:textId="77777777" w:rsidR="00785293" w:rsidRPr="00D376BD" w:rsidRDefault="00785293" w:rsidP="00785293">
      <w:pPr>
        <w:spacing w:before="100" w:beforeAutospacing="1" w:after="100" w:afterAutospacing="1"/>
        <w:rPr>
          <w:rFonts w:eastAsia="Times New Roman" w:cstheme="minorHAnsi"/>
          <w:sz w:val="20"/>
          <w:szCs w:val="20"/>
        </w:rPr>
      </w:pPr>
      <w:r w:rsidRPr="00D376BD">
        <w:rPr>
          <w:rFonts w:eastAsia="Times New Roman" w:cstheme="minorHAnsi"/>
          <w:b/>
          <w:bCs/>
          <w:sz w:val="20"/>
          <w:szCs w:val="20"/>
        </w:rPr>
        <w:t>HR Administration</w:t>
      </w:r>
    </w:p>
    <w:p w14:paraId="1F00F689"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Coordinate and ensure that HR documents are being sent and received properly to field offices and vice versa.</w:t>
      </w:r>
    </w:p>
    <w:p w14:paraId="02FEBB92"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Support in HR Audit as and when required.</w:t>
      </w:r>
    </w:p>
    <w:p w14:paraId="016E7356" w14:textId="77777777" w:rsidR="00785293" w:rsidRPr="00D376BD" w:rsidRDefault="00785293" w:rsidP="00785293">
      <w:pPr>
        <w:pStyle w:val="ListParagraph"/>
        <w:numPr>
          <w:ilvl w:val="0"/>
          <w:numId w:val="22"/>
        </w:numPr>
        <w:rPr>
          <w:bCs/>
          <w:sz w:val="20"/>
          <w:szCs w:val="20"/>
        </w:rPr>
      </w:pPr>
      <w:r w:rsidRPr="00D376BD">
        <w:rPr>
          <w:bCs/>
          <w:sz w:val="20"/>
          <w:szCs w:val="20"/>
        </w:rPr>
        <w:t>Record keeping including personal files of the national staff.</w:t>
      </w:r>
    </w:p>
    <w:p w14:paraId="054B4C91" w14:textId="77777777" w:rsidR="00785293" w:rsidRPr="00D376BD" w:rsidRDefault="00785293" w:rsidP="00785293">
      <w:pPr>
        <w:pStyle w:val="ListParagraph"/>
        <w:numPr>
          <w:ilvl w:val="0"/>
          <w:numId w:val="22"/>
        </w:numPr>
        <w:rPr>
          <w:bCs/>
          <w:sz w:val="20"/>
          <w:szCs w:val="20"/>
        </w:rPr>
      </w:pPr>
      <w:r w:rsidRPr="00D376BD">
        <w:rPr>
          <w:sz w:val="20"/>
          <w:szCs w:val="20"/>
        </w:rPr>
        <w:t>Creating/ renewing staff DRC IDs and business cards.</w:t>
      </w:r>
    </w:p>
    <w:p w14:paraId="34C50221" w14:textId="77777777" w:rsidR="00785293" w:rsidRPr="00D376BD" w:rsidRDefault="00785293" w:rsidP="00785293">
      <w:pPr>
        <w:pStyle w:val="ListParagraph"/>
        <w:numPr>
          <w:ilvl w:val="0"/>
          <w:numId w:val="22"/>
        </w:numPr>
        <w:rPr>
          <w:bCs/>
          <w:sz w:val="20"/>
          <w:szCs w:val="20"/>
        </w:rPr>
      </w:pPr>
      <w:r w:rsidRPr="00D376BD">
        <w:rPr>
          <w:bCs/>
          <w:sz w:val="20"/>
          <w:szCs w:val="20"/>
        </w:rPr>
        <w:t>Prepare Certificate of service, and bank statements for staff.</w:t>
      </w:r>
    </w:p>
    <w:p w14:paraId="04EF8031" w14:textId="77777777" w:rsidR="00785293" w:rsidRPr="00D376BD" w:rsidRDefault="00785293" w:rsidP="00785293">
      <w:pPr>
        <w:pStyle w:val="ListParagraph"/>
        <w:numPr>
          <w:ilvl w:val="0"/>
          <w:numId w:val="22"/>
        </w:numPr>
        <w:rPr>
          <w:bCs/>
          <w:sz w:val="20"/>
          <w:szCs w:val="20"/>
        </w:rPr>
      </w:pPr>
      <w:r w:rsidRPr="00D376BD">
        <w:rPr>
          <w:rFonts w:eastAsia="Times New Roman" w:cstheme="minorHAnsi"/>
          <w:sz w:val="20"/>
          <w:szCs w:val="20"/>
        </w:rPr>
        <w:t>Coordinate and ensure that HR documents are being sent and received properly to field offices and vice versa.</w:t>
      </w:r>
    </w:p>
    <w:p w14:paraId="7315996F" w14:textId="77777777" w:rsidR="00785293" w:rsidRPr="00D376BD" w:rsidRDefault="00785293" w:rsidP="00785293">
      <w:pPr>
        <w:pStyle w:val="ListParagraph"/>
        <w:numPr>
          <w:ilvl w:val="0"/>
          <w:numId w:val="22"/>
        </w:numPr>
        <w:rPr>
          <w:bCs/>
          <w:sz w:val="20"/>
          <w:szCs w:val="20"/>
        </w:rPr>
      </w:pPr>
      <w:r w:rsidRPr="00D376BD">
        <w:rPr>
          <w:rFonts w:eastAsia="Times New Roman" w:cstheme="minorHAnsi"/>
          <w:sz w:val="20"/>
          <w:szCs w:val="20"/>
        </w:rPr>
        <w:t>Follow up with staff on submitting their timesheets on a monthly basis</w:t>
      </w:r>
    </w:p>
    <w:p w14:paraId="1EAC3C06" w14:textId="77777777" w:rsidR="00785293" w:rsidRPr="00D376BD" w:rsidRDefault="00785293" w:rsidP="00785293">
      <w:pPr>
        <w:pStyle w:val="ListParagraph"/>
        <w:numPr>
          <w:ilvl w:val="0"/>
          <w:numId w:val="22"/>
        </w:numPr>
        <w:rPr>
          <w:bCs/>
          <w:sz w:val="20"/>
          <w:szCs w:val="20"/>
        </w:rPr>
      </w:pPr>
      <w:r w:rsidRPr="00D376BD">
        <w:rPr>
          <w:sz w:val="20"/>
          <w:szCs w:val="20"/>
        </w:rPr>
        <w:t>Work on archiving/updating personnel files both hard and soft copies.</w:t>
      </w:r>
    </w:p>
    <w:p w14:paraId="50878008" w14:textId="77777777" w:rsidR="00785293" w:rsidRPr="00D376BD" w:rsidRDefault="00785293" w:rsidP="00785293">
      <w:pPr>
        <w:spacing w:before="100" w:beforeAutospacing="1" w:after="100" w:afterAutospacing="1"/>
        <w:rPr>
          <w:rFonts w:eastAsia="Times New Roman" w:cstheme="minorHAnsi"/>
          <w:sz w:val="20"/>
          <w:szCs w:val="20"/>
        </w:rPr>
      </w:pPr>
      <w:r w:rsidRPr="00D376BD">
        <w:rPr>
          <w:rFonts w:eastAsia="Times New Roman" w:cstheme="minorHAnsi"/>
          <w:b/>
          <w:bCs/>
          <w:sz w:val="20"/>
          <w:szCs w:val="20"/>
        </w:rPr>
        <w:t>Reporting:</w:t>
      </w:r>
    </w:p>
    <w:p w14:paraId="7947822D"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On a daily work with the Leave Tracker by updating it and sharing it with the HR/Admin manager on a monthly basis</w:t>
      </w:r>
    </w:p>
    <w:p w14:paraId="4759FF4B"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Maintain and keep the Recruitment Tracker updated at all times.</w:t>
      </w:r>
    </w:p>
    <w:p w14:paraId="62A3BF54" w14:textId="77777777"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Maintain and work with at all times an updated staff list, share with HR/Admin manager on a monthly.</w:t>
      </w:r>
    </w:p>
    <w:p w14:paraId="541E960D" w14:textId="0F9F43C4" w:rsidR="00785293" w:rsidRPr="00D376BD" w:rsidRDefault="00785293" w:rsidP="00785293">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Prepare the Payments tracker and maintain it updated to be submitted on the fifth of every month</w:t>
      </w:r>
      <w:r w:rsidR="001D3084">
        <w:rPr>
          <w:rFonts w:eastAsia="Times New Roman" w:cstheme="minorHAnsi"/>
          <w:sz w:val="20"/>
          <w:szCs w:val="20"/>
        </w:rPr>
        <w:t>.</w:t>
      </w:r>
    </w:p>
    <w:p w14:paraId="270315F1" w14:textId="63A1E016" w:rsidR="005E2156" w:rsidRPr="00D376BD" w:rsidRDefault="009179D4" w:rsidP="00EF288E">
      <w:pPr>
        <w:rPr>
          <w:rFonts w:cstheme="minorHAnsi"/>
          <w:b/>
          <w:sz w:val="20"/>
          <w:szCs w:val="20"/>
          <w:lang w:val="en-US"/>
        </w:rPr>
      </w:pPr>
      <w:r w:rsidRPr="00D376BD">
        <w:rPr>
          <w:rFonts w:cstheme="minorHAnsi"/>
          <w:b/>
          <w:sz w:val="20"/>
          <w:szCs w:val="20"/>
          <w:lang w:val="en-US"/>
        </w:rPr>
        <w:lastRenderedPageBreak/>
        <w:t>Experienc</w:t>
      </w:r>
      <w:r w:rsidR="00A5326A" w:rsidRPr="00D376BD">
        <w:rPr>
          <w:rFonts w:cstheme="minorHAnsi"/>
          <w:b/>
          <w:sz w:val="20"/>
          <w:szCs w:val="20"/>
          <w:lang w:val="en-US"/>
        </w:rPr>
        <w:t>e</w:t>
      </w:r>
      <w:r w:rsidRPr="00D376BD">
        <w:rPr>
          <w:rFonts w:cstheme="minorHAnsi"/>
          <w:b/>
          <w:sz w:val="20"/>
          <w:szCs w:val="20"/>
          <w:lang w:val="en-US"/>
        </w:rPr>
        <w:t xml:space="preserve"> </w:t>
      </w:r>
      <w:r w:rsidRPr="00D376BD">
        <w:rPr>
          <w:rFonts w:cs="Arial"/>
          <w:b/>
          <w:sz w:val="20"/>
          <w:szCs w:val="20"/>
        </w:rPr>
        <w:t>and technical competencies</w:t>
      </w:r>
      <w:r w:rsidR="00A5326A" w:rsidRPr="00D376BD">
        <w:rPr>
          <w:rFonts w:cstheme="minorHAnsi"/>
          <w:b/>
          <w:sz w:val="20"/>
          <w:szCs w:val="20"/>
          <w:lang w:val="en-US"/>
        </w:rPr>
        <w:t xml:space="preserve">: </w:t>
      </w:r>
    </w:p>
    <w:p w14:paraId="7095FAB7" w14:textId="6BF77CDC" w:rsidR="003466C0" w:rsidRPr="00D376BD" w:rsidRDefault="003466C0" w:rsidP="003466C0">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At least 2 years of experience in a busy HR department, preferably in INGO setting</w:t>
      </w:r>
      <w:r w:rsidR="001D3084">
        <w:rPr>
          <w:rFonts w:eastAsia="Times New Roman" w:cstheme="minorHAnsi"/>
          <w:sz w:val="20"/>
          <w:szCs w:val="20"/>
        </w:rPr>
        <w:t>.</w:t>
      </w:r>
    </w:p>
    <w:p w14:paraId="44C021E9" w14:textId="107DE8C7" w:rsidR="003466C0" w:rsidRPr="00D376BD" w:rsidRDefault="003466C0" w:rsidP="003466C0">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Strong competence in English literacy</w:t>
      </w:r>
      <w:r w:rsidR="001D3084">
        <w:rPr>
          <w:rFonts w:eastAsia="Times New Roman" w:cstheme="minorHAnsi"/>
          <w:sz w:val="20"/>
          <w:szCs w:val="20"/>
        </w:rPr>
        <w:t>.</w:t>
      </w:r>
    </w:p>
    <w:p w14:paraId="19E1C2FC" w14:textId="4957E0A7" w:rsidR="003466C0" w:rsidRPr="00D376BD" w:rsidRDefault="003466C0" w:rsidP="003466C0">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Proven skills in computer programs (Word, Excel; minimum)</w:t>
      </w:r>
      <w:r w:rsidR="001D3084">
        <w:rPr>
          <w:rFonts w:eastAsia="Times New Roman" w:cstheme="minorHAnsi"/>
          <w:sz w:val="20"/>
          <w:szCs w:val="20"/>
        </w:rPr>
        <w:t>.</w:t>
      </w:r>
    </w:p>
    <w:p w14:paraId="05020123" w14:textId="77777777" w:rsidR="003466C0" w:rsidRPr="00D376BD" w:rsidRDefault="003466C0" w:rsidP="003466C0">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Excellent levels of confidentiality and professionalism.</w:t>
      </w:r>
    </w:p>
    <w:p w14:paraId="38F2490C" w14:textId="77777777" w:rsidR="003466C0" w:rsidRPr="00D376BD" w:rsidRDefault="003466C0" w:rsidP="003466C0">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Strong commitment to accountable practices.</w:t>
      </w:r>
    </w:p>
    <w:p w14:paraId="41E92714" w14:textId="77777777" w:rsidR="003466C0" w:rsidRPr="00D376BD" w:rsidRDefault="003466C0" w:rsidP="003466C0">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Knowledge of working in challenging environments.</w:t>
      </w:r>
    </w:p>
    <w:p w14:paraId="288CFC50" w14:textId="77777777" w:rsidR="003466C0" w:rsidRPr="00D376BD" w:rsidRDefault="003466C0" w:rsidP="003466C0">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Proven ability to manage large, varied workloads and deal constructively with stress and periods with long hours.</w:t>
      </w:r>
    </w:p>
    <w:p w14:paraId="43B85EEE" w14:textId="53D3AB1B" w:rsidR="003466C0" w:rsidRPr="00D376BD" w:rsidRDefault="003466C0" w:rsidP="003466C0">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Proven ability to prioritize tasks, meet deadlines, and work with limited supervision</w:t>
      </w:r>
      <w:r w:rsidR="00704B8B">
        <w:rPr>
          <w:rFonts w:eastAsia="Times New Roman" w:cstheme="minorHAnsi"/>
          <w:sz w:val="20"/>
          <w:szCs w:val="20"/>
        </w:rPr>
        <w:t>.</w:t>
      </w:r>
    </w:p>
    <w:p w14:paraId="131EB072" w14:textId="77777777" w:rsidR="003466C0" w:rsidRPr="00D376BD" w:rsidRDefault="003466C0" w:rsidP="003466C0">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Proactive, stable, and robust character and a good team player.</w:t>
      </w:r>
    </w:p>
    <w:p w14:paraId="0F37C037" w14:textId="77777777" w:rsidR="00FB1DD0" w:rsidRDefault="003466C0" w:rsidP="00FB1DD0">
      <w:pPr>
        <w:numPr>
          <w:ilvl w:val="0"/>
          <w:numId w:val="22"/>
        </w:numPr>
        <w:spacing w:before="100" w:beforeAutospacing="1" w:after="100" w:afterAutospacing="1"/>
        <w:rPr>
          <w:rFonts w:eastAsia="Times New Roman" w:cstheme="minorHAnsi"/>
          <w:sz w:val="20"/>
          <w:szCs w:val="20"/>
        </w:rPr>
      </w:pPr>
      <w:r w:rsidRPr="00D376BD">
        <w:rPr>
          <w:rFonts w:eastAsia="Times New Roman" w:cstheme="minorHAnsi"/>
          <w:sz w:val="20"/>
          <w:szCs w:val="20"/>
        </w:rPr>
        <w:t>Excellent communication skills, calm, and a good sense of humor.</w:t>
      </w:r>
    </w:p>
    <w:p w14:paraId="2B67FF82" w14:textId="25036B4A" w:rsidR="003466C0" w:rsidRPr="00FB1DD0" w:rsidRDefault="003466C0" w:rsidP="00FB1DD0">
      <w:pPr>
        <w:numPr>
          <w:ilvl w:val="0"/>
          <w:numId w:val="22"/>
        </w:numPr>
        <w:spacing w:before="100" w:beforeAutospacing="1" w:after="100" w:afterAutospacing="1"/>
        <w:rPr>
          <w:rFonts w:eastAsia="Times New Roman" w:cstheme="minorHAnsi"/>
          <w:sz w:val="20"/>
          <w:szCs w:val="20"/>
        </w:rPr>
      </w:pPr>
      <w:r w:rsidRPr="00FB1DD0">
        <w:rPr>
          <w:rFonts w:eastAsia="Times New Roman" w:cstheme="minorHAnsi"/>
          <w:sz w:val="20"/>
          <w:szCs w:val="20"/>
        </w:rPr>
        <w:t>Excellent interpersonal skills and demonstrated ability to establish effective working relations at all levels. </w:t>
      </w:r>
    </w:p>
    <w:p w14:paraId="17E5611C" w14:textId="5662E7EB" w:rsidR="005E2156" w:rsidRPr="00D376BD" w:rsidRDefault="00BA269C" w:rsidP="003466C0">
      <w:pPr>
        <w:keepNext/>
        <w:keepLines/>
        <w:rPr>
          <w:rFonts w:cstheme="minorHAnsi"/>
          <w:b/>
          <w:sz w:val="20"/>
          <w:szCs w:val="20"/>
          <w:lang w:val="en-US" w:eastAsia="en-US"/>
        </w:rPr>
      </w:pPr>
      <w:r w:rsidRPr="00D376BD">
        <w:rPr>
          <w:rFonts w:cstheme="minorHAnsi"/>
          <w:b/>
          <w:sz w:val="20"/>
          <w:szCs w:val="20"/>
          <w:lang w:val="en-US" w:eastAsia="en-US"/>
        </w:rPr>
        <w:t>Education</w:t>
      </w:r>
    </w:p>
    <w:p w14:paraId="00F6FE70" w14:textId="3679970A" w:rsidR="00B61FEB" w:rsidRPr="00D376BD" w:rsidRDefault="00795989" w:rsidP="00D376BD">
      <w:pPr>
        <w:pStyle w:val="ListParagraph"/>
        <w:numPr>
          <w:ilvl w:val="0"/>
          <w:numId w:val="21"/>
        </w:numPr>
        <w:rPr>
          <w:sz w:val="20"/>
          <w:szCs w:val="20"/>
        </w:rPr>
      </w:pPr>
      <w:r w:rsidRPr="00D376BD">
        <w:rPr>
          <w:sz w:val="20"/>
          <w:szCs w:val="20"/>
        </w:rPr>
        <w:t>Minimum of a bachelor’s degree in Human Resource Management, Business Administration, social sciences, Psychology, or related field.</w:t>
      </w:r>
    </w:p>
    <w:p w14:paraId="7DC1DAD5" w14:textId="209B4D73" w:rsidR="005E2156" w:rsidRPr="00D376BD" w:rsidRDefault="009D7A21" w:rsidP="00233428">
      <w:pPr>
        <w:keepNext/>
        <w:keepLines/>
        <w:rPr>
          <w:rFonts w:cstheme="minorHAnsi"/>
          <w:b/>
          <w:sz w:val="20"/>
          <w:szCs w:val="20"/>
          <w:lang w:val="en-US" w:eastAsia="en-US"/>
        </w:rPr>
      </w:pPr>
      <w:r w:rsidRPr="00D376BD">
        <w:rPr>
          <w:rFonts w:cstheme="minorHAnsi"/>
          <w:b/>
          <w:sz w:val="20"/>
          <w:szCs w:val="20"/>
          <w:lang w:val="en-US" w:eastAsia="en-US"/>
        </w:rPr>
        <w:t>Languages</w:t>
      </w:r>
    </w:p>
    <w:p w14:paraId="248E0C57" w14:textId="77777777" w:rsidR="00415C99" w:rsidRPr="00D376BD" w:rsidRDefault="00415C99" w:rsidP="00415C99">
      <w:pPr>
        <w:pStyle w:val="ListParagraph"/>
        <w:numPr>
          <w:ilvl w:val="0"/>
          <w:numId w:val="21"/>
        </w:numPr>
        <w:rPr>
          <w:sz w:val="20"/>
          <w:szCs w:val="20"/>
        </w:rPr>
      </w:pPr>
      <w:r w:rsidRPr="00D376BD">
        <w:rPr>
          <w:sz w:val="20"/>
          <w:szCs w:val="20"/>
        </w:rPr>
        <w:t>English Professional level (Fluent)</w:t>
      </w:r>
    </w:p>
    <w:p w14:paraId="7457D1E0" w14:textId="56E83034" w:rsidR="00415C99" w:rsidRPr="00D376BD" w:rsidRDefault="00415C99" w:rsidP="00415C99">
      <w:pPr>
        <w:pStyle w:val="ListParagraph"/>
        <w:numPr>
          <w:ilvl w:val="0"/>
          <w:numId w:val="21"/>
        </w:numPr>
        <w:rPr>
          <w:sz w:val="20"/>
          <w:szCs w:val="20"/>
        </w:rPr>
      </w:pPr>
      <w:r w:rsidRPr="00D376BD">
        <w:rPr>
          <w:sz w:val="20"/>
          <w:szCs w:val="20"/>
        </w:rPr>
        <w:t>Arabic, Fluent</w:t>
      </w:r>
      <w:r w:rsidRPr="00D376BD">
        <w:rPr>
          <w:sz w:val="20"/>
          <w:szCs w:val="20"/>
          <w:lang w:val="en-US"/>
        </w:rPr>
        <w:t xml:space="preserve"> </w:t>
      </w:r>
    </w:p>
    <w:p w14:paraId="68F4AEB3" w14:textId="2584D7CE" w:rsidR="009D7A21" w:rsidRPr="00D376BD" w:rsidRDefault="009D7A21" w:rsidP="00415C99">
      <w:pPr>
        <w:jc w:val="both"/>
        <w:rPr>
          <w:rFonts w:cstheme="minorHAnsi"/>
          <w:sz w:val="20"/>
          <w:szCs w:val="20"/>
        </w:rPr>
      </w:pPr>
      <w:r w:rsidRPr="00D376BD">
        <w:rPr>
          <w:rFonts w:cstheme="minorHAnsi"/>
          <w:i/>
          <w:iCs/>
          <w:sz w:val="20"/>
          <w:szCs w:val="20"/>
          <w:lang w:val="en-US"/>
        </w:rPr>
        <w:t>In this position, you are expected to demonstrate DRC’ five core competencies:  </w:t>
      </w:r>
    </w:p>
    <w:p w14:paraId="0DDF0ABB" w14:textId="77777777" w:rsidR="009D7A21" w:rsidRPr="00D376BD" w:rsidRDefault="009D7A21" w:rsidP="00393FF3">
      <w:pPr>
        <w:pStyle w:val="ListParagraph"/>
        <w:numPr>
          <w:ilvl w:val="0"/>
          <w:numId w:val="1"/>
        </w:numPr>
        <w:shd w:val="clear" w:color="auto" w:fill="FFFFFF"/>
        <w:spacing w:after="0" w:line="240" w:lineRule="auto"/>
        <w:rPr>
          <w:rFonts w:eastAsia="Times New Roman" w:cstheme="minorHAnsi"/>
          <w:color w:val="000000"/>
          <w:sz w:val="20"/>
          <w:szCs w:val="20"/>
        </w:rPr>
      </w:pPr>
      <w:r w:rsidRPr="00D376BD">
        <w:rPr>
          <w:rFonts w:eastAsia="Times New Roman" w:cstheme="minorHAnsi"/>
          <w:b/>
          <w:bCs/>
          <w:color w:val="000000"/>
          <w:sz w:val="20"/>
          <w:szCs w:val="20"/>
        </w:rPr>
        <w:t>Striving for excellence:</w:t>
      </w:r>
      <w:r w:rsidRPr="00D376BD">
        <w:rPr>
          <w:rFonts w:eastAsia="Times New Roman" w:cstheme="minorHAnsi"/>
          <w:color w:val="000000"/>
          <w:sz w:val="20"/>
          <w:szCs w:val="20"/>
        </w:rPr>
        <w:t xml:space="preserve"> You focus on reaching results while ensuring an efficient process.  </w:t>
      </w:r>
    </w:p>
    <w:p w14:paraId="40AB6B85" w14:textId="77777777" w:rsidR="009D7A21" w:rsidRPr="00D376BD" w:rsidRDefault="009D7A21" w:rsidP="00393FF3">
      <w:pPr>
        <w:pStyle w:val="ListParagraph"/>
        <w:numPr>
          <w:ilvl w:val="0"/>
          <w:numId w:val="1"/>
        </w:numPr>
        <w:shd w:val="clear" w:color="auto" w:fill="FFFFFF"/>
        <w:spacing w:after="0" w:line="240" w:lineRule="auto"/>
        <w:rPr>
          <w:rFonts w:eastAsia="Times New Roman" w:cstheme="minorHAnsi"/>
          <w:color w:val="000000"/>
          <w:sz w:val="20"/>
          <w:szCs w:val="20"/>
        </w:rPr>
      </w:pPr>
      <w:r w:rsidRPr="00D376BD">
        <w:rPr>
          <w:rFonts w:eastAsia="Times New Roman" w:cstheme="minorHAnsi"/>
          <w:b/>
          <w:bCs/>
          <w:color w:val="000000"/>
          <w:sz w:val="20"/>
          <w:szCs w:val="20"/>
        </w:rPr>
        <w:t>Collaborating:</w:t>
      </w:r>
      <w:r w:rsidRPr="00D376BD">
        <w:rPr>
          <w:rFonts w:eastAsia="Times New Roman" w:cstheme="minorHAnsi"/>
          <w:color w:val="000000"/>
          <w:sz w:val="20"/>
          <w:szCs w:val="20"/>
        </w:rPr>
        <w:t xml:space="preserve"> You involve relevant parties and encourage feedback.  </w:t>
      </w:r>
    </w:p>
    <w:p w14:paraId="0B48A104" w14:textId="77777777" w:rsidR="009D7A21" w:rsidRPr="00D376BD" w:rsidRDefault="009D7A21" w:rsidP="00393FF3">
      <w:pPr>
        <w:pStyle w:val="ListParagraph"/>
        <w:numPr>
          <w:ilvl w:val="0"/>
          <w:numId w:val="1"/>
        </w:numPr>
        <w:shd w:val="clear" w:color="auto" w:fill="FFFFFF"/>
        <w:spacing w:after="0" w:line="240" w:lineRule="auto"/>
        <w:rPr>
          <w:rFonts w:eastAsia="Times New Roman" w:cstheme="minorHAnsi"/>
          <w:color w:val="000000"/>
          <w:sz w:val="20"/>
          <w:szCs w:val="20"/>
        </w:rPr>
      </w:pPr>
      <w:r w:rsidRPr="00D376BD">
        <w:rPr>
          <w:rFonts w:eastAsia="Times New Roman" w:cstheme="minorHAnsi"/>
          <w:b/>
          <w:bCs/>
          <w:color w:val="000000"/>
          <w:sz w:val="20"/>
          <w:szCs w:val="20"/>
        </w:rPr>
        <w:t>Taking the lead:</w:t>
      </w:r>
      <w:r w:rsidRPr="00D376BD">
        <w:rPr>
          <w:rFonts w:eastAsia="Times New Roman" w:cstheme="minorHAnsi"/>
          <w:color w:val="000000"/>
          <w:sz w:val="20"/>
          <w:szCs w:val="20"/>
        </w:rPr>
        <w:t xml:space="preserve"> You take ownership and initiative while aiming for innovation.  </w:t>
      </w:r>
    </w:p>
    <w:p w14:paraId="7C55C5CE" w14:textId="77777777" w:rsidR="009D7A21" w:rsidRPr="00D376BD" w:rsidRDefault="009D7A21" w:rsidP="00393FF3">
      <w:pPr>
        <w:pStyle w:val="ListParagraph"/>
        <w:numPr>
          <w:ilvl w:val="0"/>
          <w:numId w:val="1"/>
        </w:numPr>
        <w:shd w:val="clear" w:color="auto" w:fill="FFFFFF"/>
        <w:spacing w:after="0" w:line="240" w:lineRule="auto"/>
        <w:rPr>
          <w:rFonts w:eastAsia="Times New Roman" w:cstheme="minorHAnsi"/>
          <w:color w:val="000000"/>
          <w:sz w:val="20"/>
          <w:szCs w:val="20"/>
        </w:rPr>
      </w:pPr>
      <w:r w:rsidRPr="00D376BD">
        <w:rPr>
          <w:rFonts w:eastAsia="Times New Roman" w:cstheme="minorHAnsi"/>
          <w:b/>
          <w:bCs/>
          <w:color w:val="000000"/>
          <w:sz w:val="20"/>
          <w:szCs w:val="20"/>
        </w:rPr>
        <w:t>Communicating:</w:t>
      </w:r>
      <w:r w:rsidRPr="00D376BD">
        <w:rPr>
          <w:rFonts w:eastAsia="Times New Roman" w:cstheme="minorHAnsi"/>
          <w:color w:val="000000"/>
          <w:sz w:val="20"/>
          <w:szCs w:val="20"/>
        </w:rPr>
        <w:t xml:space="preserve"> You listen and speak effectively and honestly.  </w:t>
      </w:r>
    </w:p>
    <w:p w14:paraId="01926840" w14:textId="77777777" w:rsidR="009D7A21" w:rsidRPr="00D376BD" w:rsidRDefault="009D7A21" w:rsidP="00393FF3">
      <w:pPr>
        <w:pStyle w:val="ListParagraph"/>
        <w:numPr>
          <w:ilvl w:val="0"/>
          <w:numId w:val="1"/>
        </w:numPr>
        <w:shd w:val="clear" w:color="auto" w:fill="FFFFFF"/>
        <w:spacing w:after="0" w:line="240" w:lineRule="auto"/>
        <w:rPr>
          <w:rFonts w:eastAsia="Times New Roman" w:cstheme="minorHAnsi"/>
          <w:color w:val="000000"/>
          <w:sz w:val="20"/>
          <w:szCs w:val="20"/>
        </w:rPr>
      </w:pPr>
      <w:r w:rsidRPr="00D376BD">
        <w:rPr>
          <w:rFonts w:eastAsia="Times New Roman" w:cstheme="minorHAnsi"/>
          <w:b/>
          <w:bCs/>
          <w:color w:val="000000"/>
          <w:sz w:val="20"/>
          <w:szCs w:val="20"/>
        </w:rPr>
        <w:t>Demonstrating integrity:</w:t>
      </w:r>
      <w:r w:rsidRPr="00D376BD">
        <w:rPr>
          <w:rFonts w:eastAsia="Times New Roman" w:cstheme="minorHAnsi"/>
          <w:color w:val="000000"/>
          <w:sz w:val="20"/>
          <w:szCs w:val="20"/>
        </w:rPr>
        <w:t xml:space="preserve"> You act in line with our vision and values.</w:t>
      </w:r>
    </w:p>
    <w:p w14:paraId="68B60ED4" w14:textId="77777777" w:rsidR="00E106E9" w:rsidRPr="00D376BD" w:rsidRDefault="00E106E9" w:rsidP="00216E7D">
      <w:pPr>
        <w:spacing w:after="0"/>
        <w:rPr>
          <w:rFonts w:cstheme="minorHAnsi"/>
          <w:b/>
          <w:sz w:val="20"/>
          <w:szCs w:val="20"/>
        </w:rPr>
      </w:pPr>
    </w:p>
    <w:p w14:paraId="2B63C1F8" w14:textId="77777777" w:rsidR="002E70B3" w:rsidRPr="00D376BD" w:rsidRDefault="009762FB" w:rsidP="00216E7D">
      <w:pPr>
        <w:spacing w:after="0"/>
        <w:rPr>
          <w:rFonts w:cstheme="minorHAnsi"/>
          <w:b/>
          <w:sz w:val="20"/>
          <w:szCs w:val="20"/>
          <w:lang w:val="en-US"/>
        </w:rPr>
      </w:pPr>
      <w:r w:rsidRPr="00D376BD">
        <w:rPr>
          <w:rFonts w:cstheme="minorHAnsi"/>
          <w:b/>
          <w:sz w:val="20"/>
          <w:szCs w:val="20"/>
          <w:lang w:val="en-US"/>
        </w:rPr>
        <w:t>We offer</w:t>
      </w:r>
      <w:r w:rsidR="00BA269C" w:rsidRPr="00D376BD">
        <w:rPr>
          <w:rFonts w:cstheme="minorHAnsi"/>
          <w:b/>
          <w:sz w:val="20"/>
          <w:szCs w:val="20"/>
          <w:lang w:val="en-US"/>
        </w:rPr>
        <w:t>:</w:t>
      </w:r>
    </w:p>
    <w:p w14:paraId="2B62214C" w14:textId="44222267" w:rsidR="00E541E0" w:rsidRPr="00D376BD" w:rsidRDefault="009D7A21" w:rsidP="00E541E0">
      <w:pPr>
        <w:rPr>
          <w:sz w:val="20"/>
          <w:szCs w:val="20"/>
        </w:rPr>
      </w:pPr>
      <w:r w:rsidRPr="00D376BD">
        <w:rPr>
          <w:sz w:val="20"/>
          <w:szCs w:val="20"/>
        </w:rPr>
        <w:t xml:space="preserve">Contract length: </w:t>
      </w:r>
      <w:r w:rsidR="00E76056" w:rsidRPr="00D376BD">
        <w:rPr>
          <w:sz w:val="20"/>
          <w:szCs w:val="20"/>
        </w:rPr>
        <w:t xml:space="preserve">up to </w:t>
      </w:r>
      <w:r w:rsidR="008B136D" w:rsidRPr="00D376BD">
        <w:rPr>
          <w:sz w:val="20"/>
          <w:szCs w:val="20"/>
        </w:rPr>
        <w:t>31</w:t>
      </w:r>
      <w:r w:rsidR="00E76056" w:rsidRPr="00D376BD">
        <w:rPr>
          <w:sz w:val="20"/>
          <w:szCs w:val="20"/>
        </w:rPr>
        <w:t xml:space="preserve"> </w:t>
      </w:r>
      <w:r w:rsidR="008B136D" w:rsidRPr="00D376BD">
        <w:rPr>
          <w:sz w:val="20"/>
          <w:szCs w:val="20"/>
        </w:rPr>
        <w:t>December</w:t>
      </w:r>
      <w:r w:rsidR="00E76056" w:rsidRPr="00D376BD">
        <w:rPr>
          <w:sz w:val="20"/>
          <w:szCs w:val="20"/>
        </w:rPr>
        <w:t xml:space="preserve"> 2026</w:t>
      </w:r>
      <w:r w:rsidR="00A2184F" w:rsidRPr="00D376BD">
        <w:rPr>
          <w:sz w:val="20"/>
          <w:szCs w:val="20"/>
        </w:rPr>
        <w:t xml:space="preserve"> (Extension based on performance and funds)</w:t>
      </w:r>
    </w:p>
    <w:p w14:paraId="1DE26AE8" w14:textId="53588145" w:rsidR="009D7A21" w:rsidRPr="00D376BD" w:rsidRDefault="009D7A21" w:rsidP="00E541E0">
      <w:pPr>
        <w:rPr>
          <w:sz w:val="20"/>
          <w:szCs w:val="20"/>
        </w:rPr>
      </w:pPr>
      <w:r w:rsidRPr="00D376BD">
        <w:rPr>
          <w:sz w:val="20"/>
          <w:szCs w:val="20"/>
        </w:rPr>
        <w:t>Level</w:t>
      </w:r>
      <w:r w:rsidR="00A5326A" w:rsidRPr="00D376BD">
        <w:rPr>
          <w:sz w:val="20"/>
          <w:szCs w:val="20"/>
        </w:rPr>
        <w:t xml:space="preserve">: </w:t>
      </w:r>
      <w:r w:rsidR="00EF475A">
        <w:rPr>
          <w:sz w:val="20"/>
          <w:szCs w:val="20"/>
        </w:rPr>
        <w:t>Non-</w:t>
      </w:r>
      <w:r w:rsidR="00E76056" w:rsidRPr="00D376BD">
        <w:rPr>
          <w:sz w:val="20"/>
          <w:szCs w:val="20"/>
        </w:rPr>
        <w:t xml:space="preserve">Management </w:t>
      </w:r>
      <w:r w:rsidR="00EF475A">
        <w:rPr>
          <w:sz w:val="20"/>
          <w:szCs w:val="20"/>
        </w:rPr>
        <w:t>H1</w:t>
      </w:r>
    </w:p>
    <w:p w14:paraId="122BF8A3" w14:textId="2AEA163A" w:rsidR="009D7A21" w:rsidRPr="00D376BD" w:rsidRDefault="009D7A21" w:rsidP="00E541E0">
      <w:pPr>
        <w:rPr>
          <w:sz w:val="20"/>
          <w:szCs w:val="20"/>
        </w:rPr>
      </w:pPr>
      <w:r w:rsidRPr="00D376BD">
        <w:rPr>
          <w:sz w:val="20"/>
          <w:szCs w:val="20"/>
        </w:rPr>
        <w:t>Location:</w:t>
      </w:r>
      <w:r w:rsidR="00C9767D" w:rsidRPr="00D376BD">
        <w:rPr>
          <w:sz w:val="20"/>
          <w:szCs w:val="20"/>
        </w:rPr>
        <w:t xml:space="preserve"> </w:t>
      </w:r>
      <w:r w:rsidR="00E76056" w:rsidRPr="00D376BD">
        <w:rPr>
          <w:sz w:val="20"/>
          <w:szCs w:val="20"/>
        </w:rPr>
        <w:t>Syria - Damascus</w:t>
      </w:r>
    </w:p>
    <w:p w14:paraId="3BEE3B17" w14:textId="63E65FAC" w:rsidR="009D7A21" w:rsidRPr="00D376BD" w:rsidRDefault="00472AF2" w:rsidP="00E541E0">
      <w:pPr>
        <w:rPr>
          <w:sz w:val="20"/>
          <w:szCs w:val="20"/>
        </w:rPr>
      </w:pPr>
      <w:r w:rsidRPr="00D376BD">
        <w:rPr>
          <w:sz w:val="20"/>
          <w:szCs w:val="20"/>
        </w:rPr>
        <w:t xml:space="preserve">Expected </w:t>
      </w:r>
      <w:r w:rsidR="009D7A21" w:rsidRPr="00D376BD">
        <w:rPr>
          <w:sz w:val="20"/>
          <w:szCs w:val="20"/>
        </w:rPr>
        <w:t>Start date</w:t>
      </w:r>
      <w:r w:rsidR="008B136D" w:rsidRPr="00D376BD">
        <w:rPr>
          <w:sz w:val="20"/>
          <w:szCs w:val="20"/>
        </w:rPr>
        <w:t xml:space="preserve">: </w:t>
      </w:r>
      <w:r w:rsidR="00A8730A">
        <w:rPr>
          <w:sz w:val="20"/>
          <w:szCs w:val="20"/>
        </w:rPr>
        <w:t>01</w:t>
      </w:r>
      <w:r w:rsidR="008B136D" w:rsidRPr="00D376BD">
        <w:rPr>
          <w:sz w:val="20"/>
          <w:szCs w:val="20"/>
        </w:rPr>
        <w:t xml:space="preserve"> </w:t>
      </w:r>
      <w:r w:rsidR="00A8730A">
        <w:rPr>
          <w:sz w:val="20"/>
          <w:szCs w:val="20"/>
        </w:rPr>
        <w:t>May</w:t>
      </w:r>
      <w:r w:rsidR="008B136D" w:rsidRPr="00D376BD">
        <w:rPr>
          <w:sz w:val="20"/>
          <w:szCs w:val="20"/>
        </w:rPr>
        <w:t xml:space="preserve"> 2026</w:t>
      </w:r>
    </w:p>
    <w:p w14:paraId="3D5DABD6" w14:textId="77777777" w:rsidR="00216E7D" w:rsidRPr="00D376BD" w:rsidRDefault="00216E7D" w:rsidP="00216E7D">
      <w:pPr>
        <w:spacing w:after="0"/>
        <w:rPr>
          <w:rFonts w:cstheme="minorHAnsi"/>
          <w:sz w:val="20"/>
          <w:szCs w:val="20"/>
          <w:lang w:val="en-US"/>
        </w:rPr>
      </w:pPr>
    </w:p>
    <w:p w14:paraId="4D95F959" w14:textId="77777777" w:rsidR="009D7A21" w:rsidRPr="00D376BD" w:rsidRDefault="009D7A21" w:rsidP="009D7A21">
      <w:pPr>
        <w:rPr>
          <w:rFonts w:cstheme="minorHAnsi"/>
          <w:b/>
          <w:sz w:val="20"/>
          <w:szCs w:val="20"/>
          <w:lang w:val="en-US"/>
        </w:rPr>
      </w:pPr>
      <w:r w:rsidRPr="00D376BD">
        <w:rPr>
          <w:rFonts w:cstheme="minorHAnsi"/>
          <w:b/>
          <w:sz w:val="20"/>
          <w:szCs w:val="20"/>
          <w:lang w:val="en-US"/>
        </w:rPr>
        <w:t>Application process</w:t>
      </w:r>
    </w:p>
    <w:p w14:paraId="0D8BA58D" w14:textId="3A54A1F5" w:rsidR="00D93B54" w:rsidRPr="00D376BD" w:rsidRDefault="009D7A21" w:rsidP="00A552CB">
      <w:pPr>
        <w:rPr>
          <w:rFonts w:cstheme="minorHAnsi"/>
          <w:sz w:val="20"/>
          <w:szCs w:val="20"/>
          <w:lang w:val="en-US"/>
        </w:rPr>
      </w:pPr>
      <w:r w:rsidRPr="00D376BD">
        <w:rPr>
          <w:rFonts w:cstheme="minorHAnsi"/>
          <w:color w:val="000000"/>
          <w:sz w:val="20"/>
          <w:szCs w:val="20"/>
          <w:lang w:val="en-US"/>
        </w:rPr>
        <w:t xml:space="preserve">Interested? Then </w:t>
      </w:r>
      <w:r w:rsidRPr="00D376BD">
        <w:rPr>
          <w:rFonts w:cstheme="minorHAnsi"/>
          <w:sz w:val="20"/>
          <w:szCs w:val="20"/>
          <w:lang w:val="en-US"/>
        </w:rPr>
        <w:t xml:space="preserve">apply for this position by clicking on </w:t>
      </w:r>
      <w:r w:rsidR="00D93B54" w:rsidRPr="00D376BD">
        <w:rPr>
          <w:rFonts w:cstheme="minorHAnsi"/>
          <w:sz w:val="20"/>
          <w:szCs w:val="20"/>
          <w:lang w:val="en-US"/>
        </w:rPr>
        <w:t xml:space="preserve">one of the </w:t>
      </w:r>
      <w:proofErr w:type="gramStart"/>
      <w:r w:rsidR="00D93B54" w:rsidRPr="00D376BD">
        <w:rPr>
          <w:rFonts w:cstheme="minorHAnsi"/>
          <w:sz w:val="20"/>
          <w:szCs w:val="20"/>
          <w:lang w:val="en-US"/>
        </w:rPr>
        <w:t>below links</w:t>
      </w:r>
      <w:proofErr w:type="gramEnd"/>
      <w:r w:rsidR="00D93B54" w:rsidRPr="00D376BD">
        <w:rPr>
          <w:rFonts w:cstheme="minorHAnsi"/>
          <w:sz w:val="20"/>
          <w:szCs w:val="20"/>
          <w:lang w:val="en-US"/>
        </w:rPr>
        <w:t>:</w:t>
      </w:r>
      <w:r w:rsidR="00A552CB">
        <w:rPr>
          <w:rFonts w:cstheme="minorHAnsi"/>
          <w:sz w:val="20"/>
          <w:szCs w:val="20"/>
          <w:lang w:val="en-US"/>
        </w:rPr>
        <w:t xml:space="preserve"> </w:t>
      </w:r>
    </w:p>
    <w:p w14:paraId="415ABA03" w14:textId="7D16C095" w:rsidR="00077288" w:rsidRPr="00D376BD" w:rsidRDefault="00F672BF" w:rsidP="0041260A">
      <w:pPr>
        <w:rPr>
          <w:rFonts w:cstheme="minorHAnsi"/>
          <w:color w:val="000000"/>
          <w:sz w:val="20"/>
          <w:szCs w:val="20"/>
        </w:rPr>
      </w:pPr>
      <w:r w:rsidRPr="00D376BD">
        <w:rPr>
          <w:rFonts w:cstheme="minorHAnsi"/>
          <w:color w:val="000000"/>
          <w:sz w:val="20"/>
          <w:szCs w:val="20"/>
        </w:rPr>
        <w:t>Advertisement link:</w:t>
      </w:r>
      <w:r w:rsidR="00A8730A">
        <w:rPr>
          <w:sz w:val="20"/>
          <w:szCs w:val="20"/>
        </w:rPr>
        <w:t xml:space="preserve"> </w:t>
      </w:r>
      <w:hyperlink r:id="rId10" w:history="1">
        <w:r w:rsidR="0041260A" w:rsidRPr="0041260A">
          <w:rPr>
            <w:rStyle w:val="Hyperlink"/>
            <w:sz w:val="20"/>
            <w:szCs w:val="20"/>
          </w:rPr>
          <w:t>Talentech - HR Officer</w:t>
        </w:r>
      </w:hyperlink>
    </w:p>
    <w:p w14:paraId="509EC9E0" w14:textId="47B97D0D" w:rsidR="00077288" w:rsidRPr="009D13AC" w:rsidRDefault="00BB17B3" w:rsidP="001C73F4">
      <w:pPr>
        <w:rPr>
          <w:rFonts w:cstheme="minorHAnsi"/>
          <w:color w:val="000000"/>
          <w:sz w:val="20"/>
          <w:szCs w:val="20"/>
          <w:lang w:val="en-US"/>
        </w:rPr>
      </w:pPr>
      <w:r w:rsidRPr="00D376BD">
        <w:rPr>
          <w:rFonts w:cstheme="minorHAnsi"/>
          <w:color w:val="000000"/>
          <w:sz w:val="20"/>
          <w:szCs w:val="20"/>
        </w:rPr>
        <w:lastRenderedPageBreak/>
        <w:t>Direct a</w:t>
      </w:r>
      <w:r w:rsidR="00F672BF" w:rsidRPr="00D376BD">
        <w:rPr>
          <w:rFonts w:cstheme="minorHAnsi"/>
          <w:color w:val="000000"/>
          <w:sz w:val="20"/>
          <w:szCs w:val="20"/>
        </w:rPr>
        <w:t>pplication link:</w:t>
      </w:r>
      <w:r w:rsidR="00E200C2" w:rsidRPr="00D376BD">
        <w:rPr>
          <w:sz w:val="20"/>
          <w:szCs w:val="20"/>
        </w:rPr>
        <w:t xml:space="preserve"> </w:t>
      </w:r>
      <w:hyperlink r:id="rId11" w:history="1"/>
      <w:r w:rsidR="00A8730A">
        <w:rPr>
          <w:sz w:val="20"/>
          <w:szCs w:val="20"/>
        </w:rPr>
        <w:t xml:space="preserve"> </w:t>
      </w:r>
      <w:hyperlink r:id="rId12" w:history="1">
        <w:r w:rsidR="00EA5644" w:rsidRPr="00A552CB">
          <w:rPr>
            <w:rStyle w:val="Hyperlink"/>
            <w:rFonts w:cstheme="minorHAnsi"/>
            <w:sz w:val="20"/>
            <w:szCs w:val="20"/>
          </w:rPr>
          <w:t>Talentech - HR Officer - Application Form</w:t>
        </w:r>
      </w:hyperlink>
    </w:p>
    <w:p w14:paraId="76B36678" w14:textId="77777777" w:rsidR="009D7A21" w:rsidRPr="00D376BD" w:rsidRDefault="009D7A21" w:rsidP="009D7A21">
      <w:pPr>
        <w:rPr>
          <w:rFonts w:cstheme="minorHAnsi"/>
          <w:color w:val="000000"/>
          <w:sz w:val="20"/>
          <w:szCs w:val="20"/>
          <w:lang w:val="en-US"/>
        </w:rPr>
      </w:pPr>
      <w:r w:rsidRPr="00D376BD">
        <w:rPr>
          <w:rFonts w:cstheme="minorHAnsi"/>
          <w:color w:val="000000"/>
          <w:sz w:val="20"/>
          <w:szCs w:val="20"/>
        </w:rPr>
        <w:t>All</w:t>
      </w:r>
      <w:r w:rsidRPr="00D376BD">
        <w:rPr>
          <w:rFonts w:cstheme="minorHAnsi"/>
          <w:color w:val="000000"/>
          <w:sz w:val="20"/>
          <w:szCs w:val="20"/>
          <w:lang w:val="en-US"/>
        </w:rPr>
        <w:t xml:space="preserve"> applicants must send a cover letter and an updated CV (no longer than four pages). Both must be in the same language as this vacancy note. </w:t>
      </w:r>
      <w:proofErr w:type="gramStart"/>
      <w:r w:rsidRPr="00D376BD">
        <w:rPr>
          <w:rFonts w:cstheme="minorHAnsi"/>
          <w:b/>
          <w:color w:val="000000"/>
          <w:sz w:val="20"/>
          <w:szCs w:val="20"/>
          <w:lang w:val="en-US"/>
        </w:rPr>
        <w:t>CV only</w:t>
      </w:r>
      <w:proofErr w:type="gramEnd"/>
      <w:r w:rsidRPr="00D376BD">
        <w:rPr>
          <w:rFonts w:cstheme="minorHAnsi"/>
          <w:b/>
          <w:color w:val="000000"/>
          <w:sz w:val="20"/>
          <w:szCs w:val="20"/>
          <w:lang w:val="en-US"/>
        </w:rPr>
        <w:t xml:space="preserve"> applications will not be considered</w:t>
      </w:r>
      <w:r w:rsidRPr="00D376BD">
        <w:rPr>
          <w:rFonts w:cstheme="minorHAnsi"/>
          <w:color w:val="000000"/>
          <w:sz w:val="20"/>
          <w:szCs w:val="20"/>
          <w:lang w:val="en-US"/>
        </w:rPr>
        <w:t>.</w:t>
      </w:r>
    </w:p>
    <w:p w14:paraId="5B6F1077" w14:textId="2F703A17" w:rsidR="009D7A21" w:rsidRDefault="009D7A21" w:rsidP="00BC1957">
      <w:pPr>
        <w:rPr>
          <w:rFonts w:cstheme="minorHAnsi"/>
          <w:b/>
          <w:bCs/>
          <w:sz w:val="20"/>
          <w:szCs w:val="20"/>
          <w:lang w:val="en-US"/>
        </w:rPr>
      </w:pPr>
      <w:r w:rsidRPr="00D376BD">
        <w:rPr>
          <w:rFonts w:cstheme="minorHAnsi"/>
          <w:sz w:val="20"/>
          <w:szCs w:val="20"/>
          <w:lang w:val="en-US"/>
        </w:rPr>
        <w:t>Applications close</w:t>
      </w:r>
      <w:bookmarkStart w:id="0" w:name="Text7"/>
      <w:r w:rsidRPr="00D376BD">
        <w:rPr>
          <w:rFonts w:cstheme="minorHAnsi"/>
          <w:sz w:val="20"/>
          <w:szCs w:val="20"/>
          <w:lang w:val="en-US"/>
        </w:rPr>
        <w:t xml:space="preserve"> </w:t>
      </w:r>
      <w:bookmarkEnd w:id="0"/>
      <w:r w:rsidR="009D13AC">
        <w:rPr>
          <w:rFonts w:cstheme="minorHAnsi"/>
          <w:b/>
          <w:bCs/>
          <w:sz w:val="20"/>
          <w:szCs w:val="20"/>
          <w:lang w:val="en-US"/>
        </w:rPr>
        <w:t>28</w:t>
      </w:r>
      <w:r w:rsidR="006C7FAA" w:rsidRPr="00D376BD">
        <w:rPr>
          <w:rFonts w:cstheme="minorHAnsi"/>
          <w:b/>
          <w:bCs/>
          <w:sz w:val="20"/>
          <w:szCs w:val="20"/>
          <w:lang w:val="en-US"/>
        </w:rPr>
        <w:t xml:space="preserve"> </w:t>
      </w:r>
      <w:r w:rsidR="00AF46B4">
        <w:rPr>
          <w:rFonts w:cstheme="minorHAnsi"/>
          <w:b/>
          <w:bCs/>
          <w:sz w:val="20"/>
          <w:szCs w:val="20"/>
          <w:lang w:val="en-US"/>
        </w:rPr>
        <w:t>April</w:t>
      </w:r>
      <w:r w:rsidR="006C7FAA" w:rsidRPr="00D376BD">
        <w:rPr>
          <w:rFonts w:cstheme="minorHAnsi"/>
          <w:b/>
          <w:bCs/>
          <w:sz w:val="20"/>
          <w:szCs w:val="20"/>
          <w:lang w:val="en-US"/>
        </w:rPr>
        <w:t xml:space="preserve"> 2026</w:t>
      </w:r>
    </w:p>
    <w:p w14:paraId="13F480AB" w14:textId="2C889B29" w:rsidR="00235BFF" w:rsidRPr="00235BFF" w:rsidRDefault="00235BFF" w:rsidP="00235BFF">
      <w:pPr>
        <w:spacing w:before="100" w:beforeAutospacing="1" w:after="100" w:afterAutospacing="1" w:line="240" w:lineRule="auto"/>
        <w:rPr>
          <w:rFonts w:cstheme="minorHAnsi"/>
          <w:i/>
          <w:iCs/>
          <w:color w:val="000000"/>
        </w:rPr>
      </w:pPr>
      <w:r w:rsidRPr="00235BFF">
        <w:rPr>
          <w:rFonts w:cstheme="minorHAnsi"/>
          <w:b/>
          <w:bCs/>
          <w:i/>
          <w:iCs/>
          <w:color w:val="000000"/>
        </w:rPr>
        <w:t xml:space="preserve">Applications will be reviewed on a rolling basis. </w:t>
      </w:r>
      <w:r w:rsidRPr="00F13CB0">
        <w:rPr>
          <w:rFonts w:cstheme="minorHAnsi"/>
          <w:b/>
          <w:bCs/>
          <w:i/>
          <w:iCs/>
          <w:color w:val="000000"/>
        </w:rPr>
        <w:t>DRC reserves the right to conduct tests and interviews before the closing date and can close the advertisement earlier in case of finding a suitable candidate.</w:t>
      </w:r>
    </w:p>
    <w:p w14:paraId="3BEDAA51" w14:textId="77777777" w:rsidR="009D7A21" w:rsidRPr="00D376BD" w:rsidRDefault="009D7A21" w:rsidP="009D7A21">
      <w:pPr>
        <w:rPr>
          <w:rFonts w:cstheme="minorHAnsi"/>
          <w:b/>
          <w:color w:val="000000"/>
          <w:sz w:val="20"/>
          <w:szCs w:val="20"/>
          <w:lang w:val="en-US"/>
        </w:rPr>
      </w:pPr>
      <w:r w:rsidRPr="00D376BD">
        <w:rPr>
          <w:rFonts w:cstheme="minorHAnsi"/>
          <w:b/>
          <w:color w:val="000000"/>
          <w:sz w:val="20"/>
          <w:szCs w:val="20"/>
          <w:lang w:val="en-US"/>
        </w:rPr>
        <w:t>Need further information?</w:t>
      </w:r>
    </w:p>
    <w:p w14:paraId="1833C84A" w14:textId="77777777" w:rsidR="00E541E0" w:rsidRPr="00D376BD" w:rsidRDefault="00E541E0" w:rsidP="00E541E0">
      <w:pPr>
        <w:spacing w:after="0"/>
        <w:rPr>
          <w:rFonts w:cstheme="minorHAnsi"/>
          <w:sz w:val="20"/>
          <w:szCs w:val="20"/>
        </w:rPr>
      </w:pPr>
      <w:r w:rsidRPr="00D376BD">
        <w:rPr>
          <w:rFonts w:cstheme="minorHAnsi"/>
          <w:sz w:val="20"/>
          <w:szCs w:val="20"/>
        </w:rPr>
        <w:t xml:space="preserve">For further information about the Danish Refugee Council, please consult our website </w:t>
      </w:r>
      <w:hyperlink r:id="rId13" w:history="1">
        <w:r w:rsidRPr="00D376BD">
          <w:rPr>
            <w:rStyle w:val="Hyperlink"/>
            <w:rFonts w:cstheme="minorHAnsi"/>
            <w:sz w:val="20"/>
            <w:szCs w:val="20"/>
          </w:rPr>
          <w:t>www.drc.org</w:t>
        </w:r>
      </w:hyperlink>
    </w:p>
    <w:p w14:paraId="344A176A" w14:textId="77777777" w:rsidR="00E541E0" w:rsidRPr="00D376BD" w:rsidRDefault="00E541E0" w:rsidP="00E541E0">
      <w:pPr>
        <w:spacing w:after="0"/>
        <w:rPr>
          <w:rFonts w:cstheme="minorHAnsi"/>
          <w:b/>
          <w:bCs/>
          <w:sz w:val="20"/>
          <w:szCs w:val="20"/>
        </w:rPr>
      </w:pPr>
    </w:p>
    <w:p w14:paraId="7BCDB11D" w14:textId="4D3CE5D6" w:rsidR="00E541E0" w:rsidRPr="00D376BD" w:rsidRDefault="00E541E0" w:rsidP="00E541E0">
      <w:pPr>
        <w:spacing w:after="0"/>
        <w:rPr>
          <w:rFonts w:cstheme="minorHAnsi"/>
          <w:sz w:val="20"/>
          <w:szCs w:val="20"/>
        </w:rPr>
      </w:pPr>
      <w:r w:rsidRPr="00D376BD">
        <w:rPr>
          <w:rFonts w:cstheme="minorHAnsi"/>
          <w:b/>
          <w:bCs/>
          <w:sz w:val="20"/>
          <w:szCs w:val="20"/>
        </w:rPr>
        <w:t>DRC as an employer</w:t>
      </w:r>
      <w:r w:rsidRPr="00D376BD">
        <w:rPr>
          <w:rFonts w:cstheme="minorHAnsi"/>
          <w:sz w:val="20"/>
          <w:szCs w:val="20"/>
        </w:rPr>
        <w:t xml:space="preserve"> </w:t>
      </w:r>
      <w:r w:rsidRPr="00D376BD">
        <w:rPr>
          <w:rFonts w:cstheme="minorHAnsi"/>
          <w:sz w:val="20"/>
          <w:szCs w:val="20"/>
        </w:rPr>
        <w:br/>
        <w:t>By working in DRC, you will be joining a global workforce of around 6500 employees in around 35 countries. We pride ourselves on our:</w:t>
      </w:r>
    </w:p>
    <w:p w14:paraId="1D10AFC8" w14:textId="77777777" w:rsidR="00E541E0" w:rsidRPr="00D376BD" w:rsidRDefault="00E541E0" w:rsidP="00E541E0">
      <w:pPr>
        <w:spacing w:after="0"/>
        <w:rPr>
          <w:rFonts w:cstheme="minorHAnsi"/>
          <w:sz w:val="20"/>
          <w:szCs w:val="20"/>
        </w:rPr>
      </w:pPr>
    </w:p>
    <w:p w14:paraId="24344414" w14:textId="77777777" w:rsidR="00E541E0" w:rsidRPr="00D376BD" w:rsidRDefault="00E541E0" w:rsidP="00E541E0">
      <w:pPr>
        <w:numPr>
          <w:ilvl w:val="0"/>
          <w:numId w:val="15"/>
        </w:numPr>
        <w:spacing w:after="0"/>
        <w:rPr>
          <w:rFonts w:cstheme="minorHAnsi"/>
          <w:sz w:val="20"/>
          <w:szCs w:val="20"/>
        </w:rPr>
      </w:pPr>
      <w:r w:rsidRPr="00D376BD">
        <w:rPr>
          <w:rFonts w:cstheme="minorHAnsi"/>
          <w:sz w:val="20"/>
          <w:szCs w:val="20"/>
        </w:rPr>
        <w:t xml:space="preserve">Professionalism, impact &amp; expertise </w:t>
      </w:r>
    </w:p>
    <w:p w14:paraId="0424847E" w14:textId="77777777" w:rsidR="00E541E0" w:rsidRPr="00D376BD" w:rsidRDefault="00E541E0" w:rsidP="00E541E0">
      <w:pPr>
        <w:numPr>
          <w:ilvl w:val="0"/>
          <w:numId w:val="15"/>
        </w:numPr>
        <w:spacing w:after="0"/>
        <w:rPr>
          <w:rFonts w:cstheme="minorHAnsi"/>
          <w:sz w:val="20"/>
          <w:szCs w:val="20"/>
        </w:rPr>
      </w:pPr>
      <w:r w:rsidRPr="00D376BD">
        <w:rPr>
          <w:rFonts w:cstheme="minorHAnsi"/>
          <w:sz w:val="20"/>
          <w:szCs w:val="20"/>
        </w:rPr>
        <w:t>Humanitarian approach &amp; the work we do</w:t>
      </w:r>
    </w:p>
    <w:p w14:paraId="07FB855B" w14:textId="77777777" w:rsidR="00E541E0" w:rsidRPr="00D376BD" w:rsidRDefault="00E541E0" w:rsidP="00E541E0">
      <w:pPr>
        <w:numPr>
          <w:ilvl w:val="0"/>
          <w:numId w:val="15"/>
        </w:numPr>
        <w:spacing w:after="0"/>
        <w:rPr>
          <w:rFonts w:cstheme="minorHAnsi"/>
          <w:sz w:val="20"/>
          <w:szCs w:val="20"/>
        </w:rPr>
      </w:pPr>
      <w:r w:rsidRPr="00D376BD">
        <w:rPr>
          <w:rFonts w:cstheme="minorHAnsi"/>
          <w:sz w:val="20"/>
          <w:szCs w:val="20"/>
        </w:rPr>
        <w:t>Purpose, meaningfulness &amp; own contribution</w:t>
      </w:r>
    </w:p>
    <w:p w14:paraId="5737B4A5" w14:textId="77777777" w:rsidR="00E541E0" w:rsidRPr="00D376BD" w:rsidRDefault="00E541E0" w:rsidP="00E541E0">
      <w:pPr>
        <w:numPr>
          <w:ilvl w:val="0"/>
          <w:numId w:val="15"/>
        </w:numPr>
        <w:spacing w:after="0"/>
        <w:rPr>
          <w:rFonts w:cstheme="minorHAnsi"/>
          <w:sz w:val="20"/>
          <w:szCs w:val="20"/>
        </w:rPr>
      </w:pPr>
      <w:r w:rsidRPr="00D376BD">
        <w:rPr>
          <w:rFonts w:cstheme="minorHAnsi"/>
          <w:sz w:val="20"/>
          <w:szCs w:val="20"/>
        </w:rPr>
        <w:t>Culture, values &amp; strong leadership</w:t>
      </w:r>
    </w:p>
    <w:p w14:paraId="0F1A0DD0" w14:textId="77777777" w:rsidR="00E541E0" w:rsidRPr="00D376BD" w:rsidRDefault="00E541E0" w:rsidP="00E541E0">
      <w:pPr>
        <w:numPr>
          <w:ilvl w:val="0"/>
          <w:numId w:val="15"/>
        </w:numPr>
        <w:spacing w:after="0"/>
        <w:rPr>
          <w:rFonts w:cstheme="minorHAnsi"/>
          <w:sz w:val="20"/>
          <w:szCs w:val="20"/>
        </w:rPr>
      </w:pPr>
      <w:r w:rsidRPr="00D376BD">
        <w:rPr>
          <w:rFonts w:cstheme="minorHAnsi"/>
          <w:sz w:val="20"/>
          <w:szCs w:val="20"/>
        </w:rPr>
        <w:t>Fair compensation &amp; continuous development</w:t>
      </w:r>
    </w:p>
    <w:p w14:paraId="75909F4E" w14:textId="77777777" w:rsidR="00E541E0" w:rsidRPr="00D376BD" w:rsidRDefault="00E541E0" w:rsidP="00E541E0">
      <w:pPr>
        <w:spacing w:after="0"/>
        <w:rPr>
          <w:rFonts w:cstheme="minorHAnsi"/>
          <w:sz w:val="20"/>
          <w:szCs w:val="20"/>
        </w:rPr>
      </w:pPr>
      <w:r w:rsidRPr="00D376BD">
        <w:rPr>
          <w:rFonts w:cstheme="minorHAnsi"/>
          <w:sz w:val="20"/>
          <w:szCs w:val="20"/>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D376BD">
        <w:rPr>
          <w:rFonts w:cstheme="minorHAnsi"/>
          <w:sz w:val="20"/>
          <w:szCs w:val="20"/>
        </w:rPr>
        <w:br/>
      </w:r>
      <w:r w:rsidRPr="00D376BD">
        <w:rPr>
          <w:rFonts w:cstheme="minorHAnsi"/>
          <w:sz w:val="20"/>
          <w:szCs w:val="20"/>
        </w:rPr>
        <w:br/>
      </w:r>
      <w:r w:rsidRPr="00D376BD">
        <w:rPr>
          <w:rFonts w:cstheme="minorHAnsi"/>
          <w:b/>
          <w:bCs/>
          <w:sz w:val="20"/>
          <w:szCs w:val="20"/>
        </w:rPr>
        <w:t xml:space="preserve">If you have questions or are facing problems with the online application process, please visit </w:t>
      </w:r>
      <w:hyperlink r:id="rId14" w:tgtFrame="_blank" w:history="1">
        <w:r w:rsidRPr="00D376BD">
          <w:rPr>
            <w:rStyle w:val="Hyperlink"/>
            <w:rFonts w:cstheme="minorHAnsi"/>
            <w:b/>
            <w:bCs/>
            <w:sz w:val="20"/>
            <w:szCs w:val="20"/>
          </w:rPr>
          <w:t>drc.ngo/jobsupport</w:t>
        </w:r>
      </w:hyperlink>
      <w:r w:rsidRPr="00D376BD">
        <w:rPr>
          <w:rFonts w:cstheme="minorHAnsi"/>
          <w:b/>
          <w:bCs/>
          <w:sz w:val="20"/>
          <w:szCs w:val="20"/>
        </w:rPr>
        <w:t>.</w:t>
      </w:r>
      <w:r w:rsidRPr="00D376BD">
        <w:rPr>
          <w:rFonts w:cstheme="minorHAnsi"/>
          <w:sz w:val="20"/>
          <w:szCs w:val="20"/>
        </w:rPr>
        <w:br/>
      </w:r>
      <w:r w:rsidRPr="00D376BD">
        <w:rPr>
          <w:rFonts w:cstheme="minorHAnsi"/>
          <w:sz w:val="20"/>
          <w:szCs w:val="20"/>
        </w:rPr>
        <w:br/>
      </w:r>
      <w:r w:rsidRPr="00D376BD">
        <w:rPr>
          <w:rFonts w:cstheme="minorHAnsi"/>
          <w:sz w:val="20"/>
          <w:szCs w:val="20"/>
        </w:rPr>
        <w:br/>
      </w:r>
      <w:r w:rsidRPr="00D376BD">
        <w:rPr>
          <w:rFonts w:cstheme="minorHAnsi"/>
          <w:b/>
          <w:bCs/>
          <w:i/>
          <w:iCs/>
          <w:sz w:val="20"/>
          <w:szCs w:val="20"/>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p w14:paraId="00574217" w14:textId="2D9D04CB" w:rsidR="00E32634" w:rsidRPr="00D376BD" w:rsidRDefault="00E32634" w:rsidP="00E541E0">
      <w:pPr>
        <w:rPr>
          <w:rFonts w:cstheme="minorHAnsi"/>
          <w:color w:val="000000"/>
          <w:sz w:val="20"/>
          <w:szCs w:val="20"/>
        </w:rPr>
      </w:pPr>
    </w:p>
    <w:sectPr w:rsidR="00E32634" w:rsidRPr="00D376BD" w:rsidSect="009959BA">
      <w:headerReference w:type="default" r:id="rId15"/>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1F75C0" w14:textId="77777777" w:rsidR="001610CA" w:rsidRDefault="001610CA" w:rsidP="00BE20A2">
      <w:pPr>
        <w:spacing w:after="0" w:line="240" w:lineRule="auto"/>
      </w:pPr>
      <w:r>
        <w:separator/>
      </w:r>
    </w:p>
  </w:endnote>
  <w:endnote w:type="continuationSeparator" w:id="0">
    <w:p w14:paraId="1456DFE9" w14:textId="77777777" w:rsidR="001610CA" w:rsidRDefault="001610CA" w:rsidP="00BE20A2">
      <w:pPr>
        <w:spacing w:after="0" w:line="240" w:lineRule="auto"/>
      </w:pPr>
      <w:r>
        <w:continuationSeparator/>
      </w:r>
    </w:p>
  </w:endnote>
  <w:endnote w:type="continuationNotice" w:id="1">
    <w:p w14:paraId="09030FEE" w14:textId="77777777" w:rsidR="001610CA" w:rsidRDefault="001610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568A5F" w14:textId="77777777" w:rsidR="001610CA" w:rsidRDefault="001610CA" w:rsidP="00BE20A2">
      <w:pPr>
        <w:spacing w:after="0" w:line="240" w:lineRule="auto"/>
      </w:pPr>
      <w:r>
        <w:separator/>
      </w:r>
    </w:p>
  </w:footnote>
  <w:footnote w:type="continuationSeparator" w:id="0">
    <w:p w14:paraId="547763FB" w14:textId="77777777" w:rsidR="001610CA" w:rsidRDefault="001610CA" w:rsidP="00BE20A2">
      <w:pPr>
        <w:spacing w:after="0" w:line="240" w:lineRule="auto"/>
      </w:pPr>
      <w:r>
        <w:continuationSeparator/>
      </w:r>
    </w:p>
  </w:footnote>
  <w:footnote w:type="continuationNotice" w:id="1">
    <w:p w14:paraId="5041E6EC" w14:textId="77777777" w:rsidR="001610CA" w:rsidRDefault="001610C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EDAD0" w14:textId="77777777" w:rsidR="00BE20A2" w:rsidRDefault="00705642" w:rsidP="00BE20A2">
    <w:pPr>
      <w:pStyle w:val="Header"/>
      <w:jc w:val="right"/>
    </w:pPr>
    <w:r>
      <w:rPr>
        <w:noProof/>
        <w:lang w:val="en-US" w:eastAsia="en-US"/>
      </w:rPr>
      <w:drawing>
        <wp:inline distT="0" distB="0" distL="0" distR="0" wp14:anchorId="7BFEF10D" wp14:editId="7E7277AE">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8DD22DE"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1264"/>
    <w:multiLevelType w:val="hybridMultilevel"/>
    <w:tmpl w:val="55A04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9A32D2"/>
    <w:multiLevelType w:val="hybridMultilevel"/>
    <w:tmpl w:val="15CC7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896BB1"/>
    <w:multiLevelType w:val="hybridMultilevel"/>
    <w:tmpl w:val="60D06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5" w15:restartNumberingAfterBreak="0">
    <w:nsid w:val="112E4D64"/>
    <w:multiLevelType w:val="hybridMultilevel"/>
    <w:tmpl w:val="88300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C72ED9"/>
    <w:multiLevelType w:val="hybridMultilevel"/>
    <w:tmpl w:val="CFA8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744DC6"/>
    <w:multiLevelType w:val="hybridMultilevel"/>
    <w:tmpl w:val="36DAA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1B2683"/>
    <w:multiLevelType w:val="hybridMultilevel"/>
    <w:tmpl w:val="2592C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0FD136B"/>
    <w:multiLevelType w:val="hybridMultilevel"/>
    <w:tmpl w:val="403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D4219E"/>
    <w:multiLevelType w:val="hybridMultilevel"/>
    <w:tmpl w:val="C38418C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AB43C17"/>
    <w:multiLevelType w:val="hybridMultilevel"/>
    <w:tmpl w:val="B2D41CB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 w15:restartNumberingAfterBreak="0">
    <w:nsid w:val="3ABB5B43"/>
    <w:multiLevelType w:val="hybridMultilevel"/>
    <w:tmpl w:val="CD5847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25F7DAB"/>
    <w:multiLevelType w:val="hybridMultilevel"/>
    <w:tmpl w:val="D5E2D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676468"/>
    <w:multiLevelType w:val="hybridMultilevel"/>
    <w:tmpl w:val="5288AC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92C67F7"/>
    <w:multiLevelType w:val="hybridMultilevel"/>
    <w:tmpl w:val="8474EB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A332E71"/>
    <w:multiLevelType w:val="hybridMultilevel"/>
    <w:tmpl w:val="FB7E9976"/>
    <w:lvl w:ilvl="0" w:tplc="04090001">
      <w:start w:val="1"/>
      <w:numFmt w:val="bullet"/>
      <w:lvlText w:val=""/>
      <w:lvlJc w:val="left"/>
      <w:pPr>
        <w:ind w:left="720" w:hanging="360"/>
      </w:pPr>
      <w:rPr>
        <w:rFonts w:ascii="Symbol" w:hAnsi="Symbol" w:hint="default"/>
      </w:rPr>
    </w:lvl>
    <w:lvl w:ilvl="1" w:tplc="BF4077E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E06134"/>
    <w:multiLevelType w:val="hybridMultilevel"/>
    <w:tmpl w:val="8F64840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E4660BD"/>
    <w:multiLevelType w:val="hybridMultilevel"/>
    <w:tmpl w:val="1068E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8058C"/>
    <w:multiLevelType w:val="hybridMultilevel"/>
    <w:tmpl w:val="D8BC6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39C1F83"/>
    <w:multiLevelType w:val="hybridMultilevel"/>
    <w:tmpl w:val="4D007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9D15223"/>
    <w:multiLevelType w:val="hybridMultilevel"/>
    <w:tmpl w:val="BECA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EAC54C5"/>
    <w:multiLevelType w:val="hybridMultilevel"/>
    <w:tmpl w:val="A1F82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9376637">
    <w:abstractNumId w:val="4"/>
  </w:num>
  <w:num w:numId="2" w16cid:durableId="64450737">
    <w:abstractNumId w:val="0"/>
  </w:num>
  <w:num w:numId="3" w16cid:durableId="1867982278">
    <w:abstractNumId w:val="10"/>
  </w:num>
  <w:num w:numId="4" w16cid:durableId="1163743973">
    <w:abstractNumId w:val="20"/>
  </w:num>
  <w:num w:numId="5" w16cid:durableId="1024213708">
    <w:abstractNumId w:val="13"/>
  </w:num>
  <w:num w:numId="6" w16cid:durableId="119569708">
    <w:abstractNumId w:val="16"/>
  </w:num>
  <w:num w:numId="7" w16cid:durableId="2085296676">
    <w:abstractNumId w:val="22"/>
  </w:num>
  <w:num w:numId="8" w16cid:durableId="1323049947">
    <w:abstractNumId w:val="6"/>
  </w:num>
  <w:num w:numId="9" w16cid:durableId="2053116096">
    <w:abstractNumId w:val="15"/>
  </w:num>
  <w:num w:numId="10" w16cid:durableId="716011313">
    <w:abstractNumId w:val="21"/>
  </w:num>
  <w:num w:numId="11" w16cid:durableId="1098211682">
    <w:abstractNumId w:val="12"/>
  </w:num>
  <w:num w:numId="12" w16cid:durableId="296110538">
    <w:abstractNumId w:val="5"/>
  </w:num>
  <w:num w:numId="13" w16cid:durableId="2064674247">
    <w:abstractNumId w:val="9"/>
  </w:num>
  <w:num w:numId="14" w16cid:durableId="432211293">
    <w:abstractNumId w:val="7"/>
  </w:num>
  <w:num w:numId="15" w16cid:durableId="1679624345">
    <w:abstractNumId w:val="3"/>
  </w:num>
  <w:num w:numId="16" w16cid:durableId="1713338444">
    <w:abstractNumId w:val="18"/>
  </w:num>
  <w:num w:numId="17" w16cid:durableId="2057312091">
    <w:abstractNumId w:val="14"/>
  </w:num>
  <w:num w:numId="18" w16cid:durableId="130290864">
    <w:abstractNumId w:val="19"/>
  </w:num>
  <w:num w:numId="19" w16cid:durableId="479155819">
    <w:abstractNumId w:val="1"/>
  </w:num>
  <w:num w:numId="20" w16cid:durableId="1645891359">
    <w:abstractNumId w:val="11"/>
  </w:num>
  <w:num w:numId="21" w16cid:durableId="316420046">
    <w:abstractNumId w:val="8"/>
  </w:num>
  <w:num w:numId="22" w16cid:durableId="986587767">
    <w:abstractNumId w:val="17"/>
  </w:num>
  <w:num w:numId="23" w16cid:durableId="860356796">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1E0"/>
    <w:rsid w:val="00005C32"/>
    <w:rsid w:val="00007B8C"/>
    <w:rsid w:val="000138E7"/>
    <w:rsid w:val="000141DB"/>
    <w:rsid w:val="00026ADE"/>
    <w:rsid w:val="00027271"/>
    <w:rsid w:val="000462BD"/>
    <w:rsid w:val="00064E44"/>
    <w:rsid w:val="00065EE9"/>
    <w:rsid w:val="00071B37"/>
    <w:rsid w:val="00077288"/>
    <w:rsid w:val="000841A2"/>
    <w:rsid w:val="00090E85"/>
    <w:rsid w:val="00096259"/>
    <w:rsid w:val="0009717D"/>
    <w:rsid w:val="000B0A2F"/>
    <w:rsid w:val="000B3506"/>
    <w:rsid w:val="000B35E0"/>
    <w:rsid w:val="000B53DF"/>
    <w:rsid w:val="000C3F6E"/>
    <w:rsid w:val="000D2747"/>
    <w:rsid w:val="000E1ADF"/>
    <w:rsid w:val="000E4513"/>
    <w:rsid w:val="000E4CCC"/>
    <w:rsid w:val="000F3E1E"/>
    <w:rsid w:val="0012533A"/>
    <w:rsid w:val="001311E7"/>
    <w:rsid w:val="00131E3C"/>
    <w:rsid w:val="00150165"/>
    <w:rsid w:val="001528B0"/>
    <w:rsid w:val="00153406"/>
    <w:rsid w:val="0015787E"/>
    <w:rsid w:val="001610CA"/>
    <w:rsid w:val="00163C22"/>
    <w:rsid w:val="00185661"/>
    <w:rsid w:val="0019488D"/>
    <w:rsid w:val="001A073F"/>
    <w:rsid w:val="001A1170"/>
    <w:rsid w:val="001A26AA"/>
    <w:rsid w:val="001B0FB9"/>
    <w:rsid w:val="001B3737"/>
    <w:rsid w:val="001B5587"/>
    <w:rsid w:val="001C5DBD"/>
    <w:rsid w:val="001C73F4"/>
    <w:rsid w:val="001D3084"/>
    <w:rsid w:val="001E3B8C"/>
    <w:rsid w:val="001E6723"/>
    <w:rsid w:val="001F39D5"/>
    <w:rsid w:val="00210EE9"/>
    <w:rsid w:val="00216E7D"/>
    <w:rsid w:val="00224A62"/>
    <w:rsid w:val="00224D0D"/>
    <w:rsid w:val="00224F2F"/>
    <w:rsid w:val="0023226D"/>
    <w:rsid w:val="00233428"/>
    <w:rsid w:val="00235BFF"/>
    <w:rsid w:val="002460E6"/>
    <w:rsid w:val="00251FBD"/>
    <w:rsid w:val="002659EE"/>
    <w:rsid w:val="002742C8"/>
    <w:rsid w:val="0027567F"/>
    <w:rsid w:val="00275AED"/>
    <w:rsid w:val="002904B1"/>
    <w:rsid w:val="00294914"/>
    <w:rsid w:val="002A452E"/>
    <w:rsid w:val="002A4F5C"/>
    <w:rsid w:val="002C0E4E"/>
    <w:rsid w:val="002C38D8"/>
    <w:rsid w:val="002C3F53"/>
    <w:rsid w:val="002C6319"/>
    <w:rsid w:val="002D5B54"/>
    <w:rsid w:val="002D6316"/>
    <w:rsid w:val="002E70B3"/>
    <w:rsid w:val="002E7B1F"/>
    <w:rsid w:val="00301F2C"/>
    <w:rsid w:val="00310A69"/>
    <w:rsid w:val="00312A84"/>
    <w:rsid w:val="003163DD"/>
    <w:rsid w:val="00317877"/>
    <w:rsid w:val="00321FE7"/>
    <w:rsid w:val="0034647F"/>
    <w:rsid w:val="003466C0"/>
    <w:rsid w:val="003467CB"/>
    <w:rsid w:val="00352DB0"/>
    <w:rsid w:val="00362D17"/>
    <w:rsid w:val="00363653"/>
    <w:rsid w:val="003809AD"/>
    <w:rsid w:val="00382F50"/>
    <w:rsid w:val="00393FF3"/>
    <w:rsid w:val="003946A3"/>
    <w:rsid w:val="00396E1D"/>
    <w:rsid w:val="003A00B8"/>
    <w:rsid w:val="003A7AF6"/>
    <w:rsid w:val="003B37B2"/>
    <w:rsid w:val="003C5518"/>
    <w:rsid w:val="003D2079"/>
    <w:rsid w:val="003E3921"/>
    <w:rsid w:val="0040673B"/>
    <w:rsid w:val="00410D22"/>
    <w:rsid w:val="0041260A"/>
    <w:rsid w:val="00415C99"/>
    <w:rsid w:val="00415FBB"/>
    <w:rsid w:val="004376A8"/>
    <w:rsid w:val="00460786"/>
    <w:rsid w:val="00460893"/>
    <w:rsid w:val="004648EF"/>
    <w:rsid w:val="00467359"/>
    <w:rsid w:val="00472951"/>
    <w:rsid w:val="00472AF2"/>
    <w:rsid w:val="00474376"/>
    <w:rsid w:val="0047743D"/>
    <w:rsid w:val="004802A0"/>
    <w:rsid w:val="00483470"/>
    <w:rsid w:val="00484FB9"/>
    <w:rsid w:val="004B7207"/>
    <w:rsid w:val="004D3B51"/>
    <w:rsid w:val="004D6445"/>
    <w:rsid w:val="004E3FEF"/>
    <w:rsid w:val="004F337C"/>
    <w:rsid w:val="004F3E3F"/>
    <w:rsid w:val="00506E70"/>
    <w:rsid w:val="00512655"/>
    <w:rsid w:val="00516D78"/>
    <w:rsid w:val="00535086"/>
    <w:rsid w:val="00554911"/>
    <w:rsid w:val="00560A4F"/>
    <w:rsid w:val="005766F6"/>
    <w:rsid w:val="0058138F"/>
    <w:rsid w:val="00585B5D"/>
    <w:rsid w:val="005A3B32"/>
    <w:rsid w:val="005A6B7F"/>
    <w:rsid w:val="005D3BB4"/>
    <w:rsid w:val="005D63E6"/>
    <w:rsid w:val="005E2156"/>
    <w:rsid w:val="005E2520"/>
    <w:rsid w:val="005F55C4"/>
    <w:rsid w:val="006229D2"/>
    <w:rsid w:val="00624350"/>
    <w:rsid w:val="00625CB6"/>
    <w:rsid w:val="0062681D"/>
    <w:rsid w:val="00627928"/>
    <w:rsid w:val="00634595"/>
    <w:rsid w:val="0064774A"/>
    <w:rsid w:val="0065675F"/>
    <w:rsid w:val="006600DD"/>
    <w:rsid w:val="00673B6C"/>
    <w:rsid w:val="006771F6"/>
    <w:rsid w:val="00685DDB"/>
    <w:rsid w:val="00696957"/>
    <w:rsid w:val="006A2418"/>
    <w:rsid w:val="006B5E6B"/>
    <w:rsid w:val="006C082F"/>
    <w:rsid w:val="006C23BE"/>
    <w:rsid w:val="006C30EC"/>
    <w:rsid w:val="006C59B8"/>
    <w:rsid w:val="006C7FAA"/>
    <w:rsid w:val="006D3BF4"/>
    <w:rsid w:val="006E1D05"/>
    <w:rsid w:val="006E7F7D"/>
    <w:rsid w:val="006F41F6"/>
    <w:rsid w:val="00704B8B"/>
    <w:rsid w:val="00705642"/>
    <w:rsid w:val="007119A3"/>
    <w:rsid w:val="007140FA"/>
    <w:rsid w:val="00715288"/>
    <w:rsid w:val="0071761B"/>
    <w:rsid w:val="007210AD"/>
    <w:rsid w:val="007310AB"/>
    <w:rsid w:val="007361C3"/>
    <w:rsid w:val="007411DB"/>
    <w:rsid w:val="007441E9"/>
    <w:rsid w:val="00751CEE"/>
    <w:rsid w:val="007748B1"/>
    <w:rsid w:val="007750BB"/>
    <w:rsid w:val="00780A25"/>
    <w:rsid w:val="00785293"/>
    <w:rsid w:val="00795989"/>
    <w:rsid w:val="00795A22"/>
    <w:rsid w:val="007A4C64"/>
    <w:rsid w:val="007D3F27"/>
    <w:rsid w:val="007D6923"/>
    <w:rsid w:val="007E5ED7"/>
    <w:rsid w:val="007F24D8"/>
    <w:rsid w:val="007F28D5"/>
    <w:rsid w:val="007F619B"/>
    <w:rsid w:val="00814A78"/>
    <w:rsid w:val="00814CCA"/>
    <w:rsid w:val="00816A06"/>
    <w:rsid w:val="00821917"/>
    <w:rsid w:val="008336D1"/>
    <w:rsid w:val="00833D7F"/>
    <w:rsid w:val="008371C2"/>
    <w:rsid w:val="008536A3"/>
    <w:rsid w:val="00856C9B"/>
    <w:rsid w:val="0087357B"/>
    <w:rsid w:val="008749B5"/>
    <w:rsid w:val="0089149D"/>
    <w:rsid w:val="008951DC"/>
    <w:rsid w:val="0089691C"/>
    <w:rsid w:val="008A1497"/>
    <w:rsid w:val="008B02C8"/>
    <w:rsid w:val="008B136D"/>
    <w:rsid w:val="008B62C2"/>
    <w:rsid w:val="008C4407"/>
    <w:rsid w:val="008C4C6B"/>
    <w:rsid w:val="008C750F"/>
    <w:rsid w:val="008D1000"/>
    <w:rsid w:val="008D7097"/>
    <w:rsid w:val="008E2DD5"/>
    <w:rsid w:val="008F4CA3"/>
    <w:rsid w:val="00902161"/>
    <w:rsid w:val="00906E1E"/>
    <w:rsid w:val="009179D4"/>
    <w:rsid w:val="00920E98"/>
    <w:rsid w:val="00926471"/>
    <w:rsid w:val="00926DA0"/>
    <w:rsid w:val="0093025D"/>
    <w:rsid w:val="00934746"/>
    <w:rsid w:val="00936DA4"/>
    <w:rsid w:val="00947820"/>
    <w:rsid w:val="009762FB"/>
    <w:rsid w:val="009821CA"/>
    <w:rsid w:val="00985886"/>
    <w:rsid w:val="00992F5E"/>
    <w:rsid w:val="0099587E"/>
    <w:rsid w:val="009959BA"/>
    <w:rsid w:val="009A27F6"/>
    <w:rsid w:val="009D0E5A"/>
    <w:rsid w:val="009D11C2"/>
    <w:rsid w:val="009D13AC"/>
    <w:rsid w:val="009D1BBD"/>
    <w:rsid w:val="009D2A9C"/>
    <w:rsid w:val="009D2E93"/>
    <w:rsid w:val="009D73FE"/>
    <w:rsid w:val="009D7A21"/>
    <w:rsid w:val="009E4667"/>
    <w:rsid w:val="00A00173"/>
    <w:rsid w:val="00A0420E"/>
    <w:rsid w:val="00A109B3"/>
    <w:rsid w:val="00A16080"/>
    <w:rsid w:val="00A171CE"/>
    <w:rsid w:val="00A209B6"/>
    <w:rsid w:val="00A2184F"/>
    <w:rsid w:val="00A24428"/>
    <w:rsid w:val="00A31768"/>
    <w:rsid w:val="00A32070"/>
    <w:rsid w:val="00A3481C"/>
    <w:rsid w:val="00A34C71"/>
    <w:rsid w:val="00A37C1B"/>
    <w:rsid w:val="00A52FF2"/>
    <w:rsid w:val="00A5326A"/>
    <w:rsid w:val="00A5523F"/>
    <w:rsid w:val="00A552CB"/>
    <w:rsid w:val="00A556B8"/>
    <w:rsid w:val="00A66014"/>
    <w:rsid w:val="00A70DE6"/>
    <w:rsid w:val="00A70F02"/>
    <w:rsid w:val="00A7111A"/>
    <w:rsid w:val="00A804A5"/>
    <w:rsid w:val="00A83FF6"/>
    <w:rsid w:val="00A8730A"/>
    <w:rsid w:val="00A95B6C"/>
    <w:rsid w:val="00AA167A"/>
    <w:rsid w:val="00AA7365"/>
    <w:rsid w:val="00AD7FFA"/>
    <w:rsid w:val="00AE3D55"/>
    <w:rsid w:val="00AF46B4"/>
    <w:rsid w:val="00AF495D"/>
    <w:rsid w:val="00B01A7F"/>
    <w:rsid w:val="00B0403B"/>
    <w:rsid w:val="00B12712"/>
    <w:rsid w:val="00B14A5E"/>
    <w:rsid w:val="00B167F7"/>
    <w:rsid w:val="00B21714"/>
    <w:rsid w:val="00B35EFD"/>
    <w:rsid w:val="00B40139"/>
    <w:rsid w:val="00B60800"/>
    <w:rsid w:val="00B61FEB"/>
    <w:rsid w:val="00B6425C"/>
    <w:rsid w:val="00B71E05"/>
    <w:rsid w:val="00B72DD0"/>
    <w:rsid w:val="00B7567A"/>
    <w:rsid w:val="00B75D98"/>
    <w:rsid w:val="00B840C2"/>
    <w:rsid w:val="00B9151E"/>
    <w:rsid w:val="00B91F16"/>
    <w:rsid w:val="00B95A3D"/>
    <w:rsid w:val="00BA269C"/>
    <w:rsid w:val="00BA7DF9"/>
    <w:rsid w:val="00BB011E"/>
    <w:rsid w:val="00BB17B3"/>
    <w:rsid w:val="00BB2BFD"/>
    <w:rsid w:val="00BC1957"/>
    <w:rsid w:val="00BD032E"/>
    <w:rsid w:val="00BD416C"/>
    <w:rsid w:val="00BE20A2"/>
    <w:rsid w:val="00BF4F1C"/>
    <w:rsid w:val="00BF5468"/>
    <w:rsid w:val="00BF6BAE"/>
    <w:rsid w:val="00C035DB"/>
    <w:rsid w:val="00C04410"/>
    <w:rsid w:val="00C1020E"/>
    <w:rsid w:val="00C10471"/>
    <w:rsid w:val="00C25480"/>
    <w:rsid w:val="00C26834"/>
    <w:rsid w:val="00C3164D"/>
    <w:rsid w:val="00C432D2"/>
    <w:rsid w:val="00C53D44"/>
    <w:rsid w:val="00C66063"/>
    <w:rsid w:val="00C66F3E"/>
    <w:rsid w:val="00C74AE2"/>
    <w:rsid w:val="00C80BDA"/>
    <w:rsid w:val="00C82777"/>
    <w:rsid w:val="00C86602"/>
    <w:rsid w:val="00C90DD6"/>
    <w:rsid w:val="00C91A67"/>
    <w:rsid w:val="00C970F7"/>
    <w:rsid w:val="00C9767D"/>
    <w:rsid w:val="00CA315B"/>
    <w:rsid w:val="00CA526E"/>
    <w:rsid w:val="00D00E25"/>
    <w:rsid w:val="00D036A3"/>
    <w:rsid w:val="00D17DC8"/>
    <w:rsid w:val="00D22826"/>
    <w:rsid w:val="00D25A8A"/>
    <w:rsid w:val="00D31B81"/>
    <w:rsid w:val="00D376BD"/>
    <w:rsid w:val="00D43F6B"/>
    <w:rsid w:val="00D44874"/>
    <w:rsid w:val="00D45710"/>
    <w:rsid w:val="00D4695C"/>
    <w:rsid w:val="00D5060C"/>
    <w:rsid w:val="00D604FB"/>
    <w:rsid w:val="00D609D8"/>
    <w:rsid w:val="00D638CC"/>
    <w:rsid w:val="00D651AD"/>
    <w:rsid w:val="00D93B54"/>
    <w:rsid w:val="00DA1729"/>
    <w:rsid w:val="00DA5F4B"/>
    <w:rsid w:val="00DB6586"/>
    <w:rsid w:val="00DB768A"/>
    <w:rsid w:val="00DD1483"/>
    <w:rsid w:val="00DD4100"/>
    <w:rsid w:val="00DD727F"/>
    <w:rsid w:val="00DE3699"/>
    <w:rsid w:val="00DF5721"/>
    <w:rsid w:val="00DF690B"/>
    <w:rsid w:val="00E01051"/>
    <w:rsid w:val="00E06D59"/>
    <w:rsid w:val="00E106E9"/>
    <w:rsid w:val="00E14347"/>
    <w:rsid w:val="00E16D70"/>
    <w:rsid w:val="00E200C2"/>
    <w:rsid w:val="00E22B1E"/>
    <w:rsid w:val="00E22ECD"/>
    <w:rsid w:val="00E3181A"/>
    <w:rsid w:val="00E32634"/>
    <w:rsid w:val="00E53C18"/>
    <w:rsid w:val="00E541E0"/>
    <w:rsid w:val="00E6111A"/>
    <w:rsid w:val="00E70A72"/>
    <w:rsid w:val="00E76048"/>
    <w:rsid w:val="00E76056"/>
    <w:rsid w:val="00E80B1A"/>
    <w:rsid w:val="00E86E27"/>
    <w:rsid w:val="00E873A6"/>
    <w:rsid w:val="00E924F2"/>
    <w:rsid w:val="00E95A7A"/>
    <w:rsid w:val="00EA2FC8"/>
    <w:rsid w:val="00EA5644"/>
    <w:rsid w:val="00EA70B3"/>
    <w:rsid w:val="00EB5EBC"/>
    <w:rsid w:val="00EC260A"/>
    <w:rsid w:val="00EC4674"/>
    <w:rsid w:val="00EC6A84"/>
    <w:rsid w:val="00EE2057"/>
    <w:rsid w:val="00EE268E"/>
    <w:rsid w:val="00EE7A0D"/>
    <w:rsid w:val="00EF288E"/>
    <w:rsid w:val="00EF475A"/>
    <w:rsid w:val="00F056D9"/>
    <w:rsid w:val="00F13CB0"/>
    <w:rsid w:val="00F1715D"/>
    <w:rsid w:val="00F22A8B"/>
    <w:rsid w:val="00F31B37"/>
    <w:rsid w:val="00F324D9"/>
    <w:rsid w:val="00F35016"/>
    <w:rsid w:val="00F46B33"/>
    <w:rsid w:val="00F47F3F"/>
    <w:rsid w:val="00F577B4"/>
    <w:rsid w:val="00F61A45"/>
    <w:rsid w:val="00F672BF"/>
    <w:rsid w:val="00F865E5"/>
    <w:rsid w:val="00F90086"/>
    <w:rsid w:val="00F956A3"/>
    <w:rsid w:val="00FA2EA7"/>
    <w:rsid w:val="00FA40E1"/>
    <w:rsid w:val="00FA45B5"/>
    <w:rsid w:val="00FB0AEE"/>
    <w:rsid w:val="00FB1DD0"/>
    <w:rsid w:val="00FB274F"/>
    <w:rsid w:val="00FC053B"/>
    <w:rsid w:val="00FD174E"/>
    <w:rsid w:val="00FD5A11"/>
    <w:rsid w:val="00FE471D"/>
    <w:rsid w:val="00FE4961"/>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156ED"/>
  <w15:docId w15:val="{0836F0FB-9C13-4B7D-8A41-CE5035624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ndidate.hr-manager.net/ApplicationForm/SinglePageApplicationForm.aspx?cid=1036&amp;departmentId=19001&amp;ProjectId=175817"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5480"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candidate.hr-manager.net/ApplicationInit.aspx?cid=1036&amp;ProjectId=175817&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javascript:voi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V751\OneDrive%20-%20Danish%20Refugee%20Council\Documents%20-%20HR\2024%20HR%20Shared%20Folder\Recruitments\Recruitment%20Forms\JA_Ready%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dbc05711518b0eccfe3906d4725915bf">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ffbff9ebe2177162787d263900bf96cc"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6258269E-8622-47B6-9C53-D509535AF4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JA_Ready Template</Template>
  <TotalTime>0</TotalTime>
  <Pages>5</Pages>
  <Words>1703</Words>
  <Characters>9709</Characters>
  <Application>Microsoft Office Word</Application>
  <DocSecurity>0</DocSecurity>
  <Lines>80</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3</cp:revision>
  <cp:lastPrinted>2019-07-18T15:22:00Z</cp:lastPrinted>
  <dcterms:created xsi:type="dcterms:W3CDTF">2026-04-21T13:59:00Z</dcterms:created>
  <dcterms:modified xsi:type="dcterms:W3CDTF">2026-04-21T13:59:00Z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